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1D0A0" w14:textId="6921F06D" w:rsidR="32351F44" w:rsidRDefault="32351F44" w:rsidP="32351F44">
      <w:pPr>
        <w:jc w:val="both"/>
        <w:rPr>
          <w:rFonts w:ascii="Arial" w:eastAsia="Arial" w:hAnsi="Arial" w:cs="Arial"/>
          <w:color w:val="000000" w:themeColor="text1"/>
        </w:rPr>
      </w:pPr>
    </w:p>
    <w:p w14:paraId="6AC16A13" w14:textId="77777777" w:rsidR="002449EA" w:rsidRDefault="002449EA" w:rsidP="002449EA">
      <w:pPr>
        <w:rPr>
          <w:rFonts w:ascii="Arial" w:hAnsi="Arial" w:cs="Arial"/>
        </w:rPr>
      </w:pPr>
    </w:p>
    <w:p w14:paraId="79EDF198" w14:textId="3F010063" w:rsidR="002449EA" w:rsidRDefault="004F037F" w:rsidP="002449EA">
      <w:pPr>
        <w:rPr>
          <w:rFonts w:ascii="Arial" w:hAnsi="Arial" w:cs="Arial"/>
        </w:rPr>
      </w:pPr>
      <w:r>
        <w:rPr>
          <w:rFonts w:ascii="Arial" w:hAnsi="Arial" w:cs="Arial"/>
        </w:rPr>
        <w:t>Our ref:</w:t>
      </w:r>
      <w:r>
        <w:rPr>
          <w:rFonts w:ascii="Arial" w:hAnsi="Arial" w:cs="Arial"/>
        </w:rPr>
        <w:tab/>
        <w:t>FOI</w:t>
      </w:r>
      <w:r w:rsidR="00C548AE">
        <w:rPr>
          <w:rFonts w:ascii="Arial" w:hAnsi="Arial" w:cs="Arial"/>
        </w:rPr>
        <w:t xml:space="preserve"> 000</w:t>
      </w:r>
      <w:r w:rsidR="000F4397">
        <w:rPr>
          <w:rFonts w:ascii="Arial" w:hAnsi="Arial" w:cs="Arial"/>
        </w:rPr>
        <w:t>5</w:t>
      </w:r>
      <w:r w:rsidR="00C548AE">
        <w:rPr>
          <w:rFonts w:ascii="Arial" w:hAnsi="Arial" w:cs="Arial"/>
        </w:rPr>
        <w:t>/26- OPCC1051</w:t>
      </w:r>
    </w:p>
    <w:p w14:paraId="5ADC3BEE" w14:textId="77777777" w:rsidR="004F037F" w:rsidRPr="00D42055" w:rsidRDefault="004F037F" w:rsidP="002449EA">
      <w:pPr>
        <w:rPr>
          <w:rFonts w:ascii="Arial" w:hAnsi="Arial" w:cs="Arial"/>
        </w:rPr>
      </w:pPr>
    </w:p>
    <w:p w14:paraId="3B0CA39B" w14:textId="33743468" w:rsidR="002449EA" w:rsidRPr="00D42055" w:rsidRDefault="00D42055" w:rsidP="002449EA">
      <w:pPr>
        <w:rPr>
          <w:rFonts w:ascii="Arial" w:hAnsi="Arial" w:cs="Arial"/>
        </w:rPr>
      </w:pPr>
      <w:r w:rsidRPr="00D42055">
        <w:rPr>
          <w:rFonts w:ascii="Arial" w:hAnsi="Arial" w:cs="Arial"/>
        </w:rPr>
        <w:t>Date:</w:t>
      </w:r>
      <w:r w:rsidRPr="00D42055">
        <w:rPr>
          <w:rFonts w:ascii="Arial" w:hAnsi="Arial" w:cs="Arial"/>
        </w:rPr>
        <w:tab/>
      </w:r>
      <w:r w:rsidRPr="00D42055">
        <w:rPr>
          <w:rFonts w:ascii="Arial" w:hAnsi="Arial" w:cs="Arial"/>
        </w:rPr>
        <w:tab/>
      </w:r>
      <w:r w:rsidR="00A75B96">
        <w:rPr>
          <w:rFonts w:ascii="Arial" w:hAnsi="Arial" w:cs="Arial"/>
        </w:rPr>
        <w:t xml:space="preserve">03 March </w:t>
      </w:r>
      <w:r w:rsidR="006F53F4" w:rsidRPr="00D42055">
        <w:rPr>
          <w:rFonts w:ascii="Arial" w:hAnsi="Arial" w:cs="Arial"/>
        </w:rPr>
        <w:t>2026</w:t>
      </w:r>
    </w:p>
    <w:p w14:paraId="7C6EC026" w14:textId="77777777" w:rsidR="006F53F4" w:rsidRPr="00D42055" w:rsidRDefault="006F53F4" w:rsidP="002449EA">
      <w:pPr>
        <w:rPr>
          <w:rFonts w:ascii="Arial" w:hAnsi="Arial" w:cs="Arial"/>
        </w:rPr>
      </w:pPr>
    </w:p>
    <w:p w14:paraId="6A946F87" w14:textId="1B2E8368" w:rsidR="006F53F4" w:rsidRPr="00D42055" w:rsidRDefault="00D42055" w:rsidP="002449EA">
      <w:pPr>
        <w:rPr>
          <w:rFonts w:ascii="Arial" w:hAnsi="Arial" w:cs="Arial"/>
        </w:rPr>
      </w:pPr>
      <w:r w:rsidRPr="00D42055">
        <w:rPr>
          <w:rFonts w:ascii="Arial" w:hAnsi="Arial" w:cs="Arial"/>
        </w:rPr>
        <w:t>Name:</w:t>
      </w:r>
      <w:r w:rsidRPr="00D42055">
        <w:rPr>
          <w:rFonts w:ascii="Arial" w:hAnsi="Arial" w:cs="Arial"/>
        </w:rPr>
        <w:tab/>
      </w:r>
      <w:r w:rsidRPr="00D42055">
        <w:rPr>
          <w:rFonts w:ascii="Arial" w:hAnsi="Arial" w:cs="Arial"/>
        </w:rPr>
        <w:tab/>
      </w:r>
      <w:r w:rsidR="006F53F4" w:rsidRPr="00D42055">
        <w:rPr>
          <w:rFonts w:ascii="Arial" w:hAnsi="Arial" w:cs="Arial"/>
        </w:rPr>
        <w:t xml:space="preserve"> </w:t>
      </w:r>
    </w:p>
    <w:p w14:paraId="59886C88" w14:textId="6273E965" w:rsidR="006F53F4" w:rsidRPr="00D42055" w:rsidRDefault="00D42055" w:rsidP="002449EA">
      <w:pPr>
        <w:rPr>
          <w:rFonts w:ascii="Arial" w:hAnsi="Arial" w:cs="Arial"/>
        </w:rPr>
      </w:pPr>
      <w:r w:rsidRPr="00D42055">
        <w:rPr>
          <w:rFonts w:ascii="Arial" w:hAnsi="Arial" w:cs="Arial"/>
        </w:rPr>
        <w:t>E-mail:</w:t>
      </w:r>
      <w:r w:rsidRPr="00D42055">
        <w:rPr>
          <w:rFonts w:ascii="Arial" w:hAnsi="Arial" w:cs="Arial"/>
        </w:rPr>
        <w:tab/>
      </w:r>
    </w:p>
    <w:p w14:paraId="2CBE1675" w14:textId="77777777" w:rsidR="006F53F4" w:rsidRPr="00D42055" w:rsidRDefault="006F53F4" w:rsidP="002449EA">
      <w:pPr>
        <w:rPr>
          <w:rFonts w:ascii="Arial" w:hAnsi="Arial" w:cs="Arial"/>
        </w:rPr>
      </w:pPr>
    </w:p>
    <w:p w14:paraId="6EED35B8" w14:textId="77777777" w:rsidR="002449EA" w:rsidRDefault="002449EA" w:rsidP="002449EA">
      <w:pPr>
        <w:rPr>
          <w:rFonts w:ascii="Arial" w:hAnsi="Arial" w:cs="Arial"/>
        </w:rPr>
      </w:pPr>
    </w:p>
    <w:p w14:paraId="47F00A97" w14:textId="77777777" w:rsidR="00D42055" w:rsidRPr="00D42055" w:rsidRDefault="00D42055" w:rsidP="002449EA">
      <w:pPr>
        <w:rPr>
          <w:rFonts w:ascii="Arial" w:hAnsi="Arial" w:cs="Arial"/>
        </w:rPr>
      </w:pPr>
    </w:p>
    <w:p w14:paraId="1D32BE78" w14:textId="582CD15B" w:rsidR="002449EA" w:rsidRPr="00D42055" w:rsidRDefault="002449EA" w:rsidP="002449EA">
      <w:pPr>
        <w:jc w:val="both"/>
        <w:rPr>
          <w:rFonts w:ascii="Arial" w:hAnsi="Arial" w:cs="Arial"/>
        </w:rPr>
      </w:pPr>
      <w:r w:rsidRPr="00D42055">
        <w:rPr>
          <w:rFonts w:ascii="Arial" w:hAnsi="Arial" w:cs="Arial"/>
        </w:rPr>
        <w:t>Dear</w:t>
      </w:r>
    </w:p>
    <w:p w14:paraId="418391FA" w14:textId="77777777" w:rsidR="002449EA" w:rsidRPr="00D42055" w:rsidRDefault="002449EA" w:rsidP="002449EA">
      <w:pPr>
        <w:jc w:val="both"/>
        <w:rPr>
          <w:rFonts w:ascii="Arial" w:hAnsi="Arial" w:cs="Arial"/>
        </w:rPr>
      </w:pPr>
    </w:p>
    <w:p w14:paraId="5EDC65C0" w14:textId="6A4DF5FE" w:rsidR="006F53F4" w:rsidRPr="00D42055" w:rsidRDefault="006F53F4" w:rsidP="002449EA">
      <w:pPr>
        <w:jc w:val="both"/>
        <w:rPr>
          <w:rFonts w:ascii="Arial" w:hAnsi="Arial" w:cs="Arial"/>
          <w:b/>
          <w:bCs/>
          <w:u w:val="single"/>
        </w:rPr>
      </w:pPr>
      <w:r w:rsidRPr="00D42055">
        <w:rPr>
          <w:rFonts w:ascii="Arial" w:hAnsi="Arial" w:cs="Arial"/>
          <w:b/>
          <w:bCs/>
          <w:u w:val="single"/>
        </w:rPr>
        <w:t>Freedom of Information Act 2000</w:t>
      </w:r>
    </w:p>
    <w:p w14:paraId="5F9E3873" w14:textId="77777777" w:rsidR="006F53F4" w:rsidRPr="00D42055" w:rsidRDefault="006F53F4" w:rsidP="002449EA">
      <w:pPr>
        <w:jc w:val="both"/>
        <w:rPr>
          <w:rFonts w:ascii="Arial" w:hAnsi="Arial" w:cs="Arial"/>
          <w:b/>
          <w:bCs/>
        </w:rPr>
      </w:pPr>
    </w:p>
    <w:p w14:paraId="1993979D" w14:textId="0FCA57DF" w:rsidR="006F53F4" w:rsidRPr="00D42055" w:rsidRDefault="006F53F4" w:rsidP="006F53F4">
      <w:pPr>
        <w:jc w:val="both"/>
        <w:rPr>
          <w:rFonts w:ascii="Arial" w:hAnsi="Arial" w:cs="Arial"/>
        </w:rPr>
      </w:pPr>
      <w:r w:rsidRPr="00D42055">
        <w:rPr>
          <w:rFonts w:ascii="Arial" w:hAnsi="Arial" w:cs="Arial"/>
        </w:rPr>
        <w:t>I write further to your freedom of information request received on 3</w:t>
      </w:r>
      <w:r w:rsidRPr="00D42055">
        <w:rPr>
          <w:rFonts w:ascii="Arial" w:hAnsi="Arial" w:cs="Arial"/>
          <w:vertAlign w:val="superscript"/>
        </w:rPr>
        <w:t>rd</w:t>
      </w:r>
      <w:r w:rsidRPr="00D42055">
        <w:rPr>
          <w:rFonts w:ascii="Arial" w:hAnsi="Arial" w:cs="Arial"/>
        </w:rPr>
        <w:t xml:space="preserve"> February 2026. I note you seek access to the following information:</w:t>
      </w:r>
    </w:p>
    <w:p w14:paraId="35A43867" w14:textId="77777777" w:rsidR="00D42055" w:rsidRPr="00D42055" w:rsidRDefault="00D42055" w:rsidP="00D42055">
      <w:pPr>
        <w:jc w:val="both"/>
        <w:rPr>
          <w:rFonts w:ascii="Arial" w:hAnsi="Arial" w:cs="Arial"/>
          <w:b/>
          <w:bCs/>
          <w:i/>
          <w:iCs/>
        </w:rPr>
      </w:pPr>
    </w:p>
    <w:p w14:paraId="78148F59" w14:textId="77777777" w:rsidR="00D42055" w:rsidRPr="00D42055" w:rsidRDefault="00D42055" w:rsidP="00D42055">
      <w:pPr>
        <w:jc w:val="both"/>
        <w:rPr>
          <w:rFonts w:ascii="Arial" w:hAnsi="Arial" w:cs="Arial"/>
          <w:b/>
          <w:bCs/>
          <w:i/>
          <w:iCs/>
        </w:rPr>
      </w:pPr>
      <w:r w:rsidRPr="00D42055">
        <w:rPr>
          <w:rFonts w:ascii="Arial" w:hAnsi="Arial" w:cs="Arial"/>
          <w:b/>
          <w:bCs/>
          <w:i/>
          <w:iCs/>
        </w:rPr>
        <w:t>Please can you tell me how many police officers' pensions have been forfeited in the past ten years in the police force you oversee. If this exceeds the FOI time limit, please give me the number for the past five years.</w:t>
      </w:r>
    </w:p>
    <w:p w14:paraId="47CC318F" w14:textId="77777777" w:rsidR="00D42055" w:rsidRPr="00D42055" w:rsidRDefault="00D42055" w:rsidP="00D42055">
      <w:pPr>
        <w:jc w:val="both"/>
        <w:rPr>
          <w:rFonts w:ascii="Arial" w:hAnsi="Arial" w:cs="Arial"/>
          <w:b/>
          <w:bCs/>
          <w:i/>
          <w:iCs/>
        </w:rPr>
      </w:pPr>
    </w:p>
    <w:p w14:paraId="7F9607E6" w14:textId="77777777" w:rsidR="00D42055" w:rsidRPr="00D42055" w:rsidRDefault="00D42055" w:rsidP="00D42055">
      <w:pPr>
        <w:jc w:val="both"/>
        <w:rPr>
          <w:rFonts w:ascii="Arial" w:hAnsi="Arial" w:cs="Arial"/>
          <w:b/>
          <w:bCs/>
          <w:i/>
          <w:iCs/>
        </w:rPr>
      </w:pPr>
      <w:r w:rsidRPr="00D42055">
        <w:rPr>
          <w:rFonts w:ascii="Arial" w:hAnsi="Arial" w:cs="Arial"/>
          <w:b/>
          <w:bCs/>
          <w:i/>
          <w:iCs/>
        </w:rPr>
        <w:t>I would like the information broken down by year.</w:t>
      </w:r>
    </w:p>
    <w:p w14:paraId="34EB2680" w14:textId="77777777" w:rsidR="006F53F4" w:rsidRPr="00D42055" w:rsidRDefault="006F53F4" w:rsidP="006F53F4">
      <w:pPr>
        <w:jc w:val="both"/>
        <w:rPr>
          <w:rFonts w:ascii="Arial" w:hAnsi="Arial" w:cs="Arial"/>
          <w:b/>
          <w:bCs/>
        </w:rPr>
      </w:pPr>
    </w:p>
    <w:p w14:paraId="6FAAB52A" w14:textId="77777777" w:rsidR="006F53F4" w:rsidRPr="00D42055" w:rsidRDefault="006F53F4" w:rsidP="006F53F4">
      <w:pPr>
        <w:jc w:val="both"/>
        <w:rPr>
          <w:rFonts w:ascii="Arial" w:hAnsi="Arial" w:cs="Arial"/>
        </w:rPr>
      </w:pPr>
      <w:r w:rsidRPr="00D42055">
        <w:rPr>
          <w:rFonts w:ascii="Arial" w:hAnsi="Arial" w:cs="Arial"/>
        </w:rPr>
        <w:t xml:space="preserve">Your request for information has now been considered, and the response can be found </w:t>
      </w:r>
    </w:p>
    <w:p w14:paraId="07EF017F" w14:textId="02F4ECB2" w:rsidR="006F53F4" w:rsidRPr="00D42055" w:rsidRDefault="006F53F4" w:rsidP="006F53F4">
      <w:pPr>
        <w:jc w:val="both"/>
        <w:rPr>
          <w:rFonts w:ascii="Arial" w:hAnsi="Arial" w:cs="Arial"/>
        </w:rPr>
      </w:pPr>
      <w:r w:rsidRPr="00D42055">
        <w:rPr>
          <w:rFonts w:ascii="Arial" w:hAnsi="Arial" w:cs="Arial"/>
        </w:rPr>
        <w:t>below:</w:t>
      </w:r>
    </w:p>
    <w:p w14:paraId="07DBF1C2" w14:textId="77777777" w:rsidR="006F53F4" w:rsidRPr="00D42055" w:rsidRDefault="006F53F4" w:rsidP="006F53F4">
      <w:pPr>
        <w:jc w:val="both"/>
        <w:rPr>
          <w:rFonts w:ascii="Arial" w:hAnsi="Arial" w:cs="Arial"/>
        </w:rPr>
      </w:pPr>
    </w:p>
    <w:p w14:paraId="0880AD19" w14:textId="5B2F47E2" w:rsidR="006F53F4" w:rsidRPr="00D42055" w:rsidRDefault="006F53F4" w:rsidP="006F53F4">
      <w:pPr>
        <w:jc w:val="both"/>
        <w:rPr>
          <w:rFonts w:ascii="Arial" w:hAnsi="Arial" w:cs="Arial"/>
          <w:b/>
          <w:bCs/>
        </w:rPr>
      </w:pPr>
      <w:r w:rsidRPr="00D42055">
        <w:rPr>
          <w:rFonts w:ascii="Arial" w:hAnsi="Arial" w:cs="Arial"/>
          <w:b/>
          <w:bCs/>
        </w:rPr>
        <w:t xml:space="preserve">I can confirm that there have been zero pensions forfeited in the past ten years within Leicestershire Police. </w:t>
      </w:r>
    </w:p>
    <w:p w14:paraId="65780B38" w14:textId="77777777" w:rsidR="006F53F4" w:rsidRPr="00D42055" w:rsidRDefault="006F53F4" w:rsidP="006F53F4">
      <w:pPr>
        <w:jc w:val="both"/>
        <w:rPr>
          <w:rFonts w:ascii="Arial" w:hAnsi="Arial" w:cs="Arial"/>
        </w:rPr>
      </w:pPr>
    </w:p>
    <w:p w14:paraId="519EF166" w14:textId="1A4B23D6" w:rsidR="006F53F4" w:rsidRPr="00D42055" w:rsidRDefault="006F53F4" w:rsidP="006F53F4">
      <w:pPr>
        <w:jc w:val="both"/>
        <w:rPr>
          <w:rFonts w:ascii="Arial" w:hAnsi="Arial" w:cs="Arial"/>
        </w:rPr>
      </w:pPr>
      <w:r w:rsidRPr="00D42055">
        <w:rPr>
          <w:rFonts w:ascii="Arial" w:hAnsi="Arial" w:cs="Arial"/>
        </w:rPr>
        <w:t xml:space="preserve">If you are not satisfied with our response to your request, under Section 17 of the FOIA you are entitled to ask for an internal review of our decision. Any internal review needs to be submitted within two months of the date of receipt of this response and state why you are unhappy with the response. You can submit an internal review in the following ways: </w:t>
      </w:r>
    </w:p>
    <w:p w14:paraId="5A60C288" w14:textId="77777777" w:rsidR="006F53F4" w:rsidRPr="00D42055" w:rsidRDefault="006F53F4" w:rsidP="006F53F4">
      <w:pPr>
        <w:jc w:val="both"/>
        <w:rPr>
          <w:rFonts w:ascii="Arial" w:hAnsi="Arial" w:cs="Arial"/>
        </w:rPr>
      </w:pPr>
    </w:p>
    <w:p w14:paraId="599FBF7A" w14:textId="6702F24E" w:rsidR="006F53F4" w:rsidRPr="00D42055" w:rsidRDefault="006F53F4" w:rsidP="006F53F4">
      <w:pPr>
        <w:jc w:val="both"/>
        <w:rPr>
          <w:rFonts w:ascii="Arial" w:hAnsi="Arial" w:cs="Arial"/>
        </w:rPr>
      </w:pPr>
      <w:r w:rsidRPr="00D42055">
        <w:rPr>
          <w:rFonts w:ascii="Arial" w:hAnsi="Arial" w:cs="Arial"/>
        </w:rPr>
        <w:t>• Emailing the OPCC Inbox to OPCC@leics.police.uk. Or</w:t>
      </w:r>
    </w:p>
    <w:p w14:paraId="55E10939" w14:textId="77777777" w:rsidR="006F53F4" w:rsidRPr="00D42055" w:rsidRDefault="006F53F4" w:rsidP="006F53F4">
      <w:pPr>
        <w:jc w:val="both"/>
        <w:rPr>
          <w:rFonts w:ascii="Arial" w:hAnsi="Arial" w:cs="Arial"/>
        </w:rPr>
      </w:pPr>
    </w:p>
    <w:p w14:paraId="60819AF6" w14:textId="77777777" w:rsidR="006F53F4" w:rsidRPr="00D42055" w:rsidRDefault="006F53F4" w:rsidP="006F53F4">
      <w:pPr>
        <w:jc w:val="both"/>
        <w:rPr>
          <w:rFonts w:ascii="Arial" w:hAnsi="Arial" w:cs="Arial"/>
        </w:rPr>
      </w:pPr>
      <w:r w:rsidRPr="00D42055">
        <w:rPr>
          <w:rFonts w:ascii="Arial" w:hAnsi="Arial" w:cs="Arial"/>
        </w:rPr>
        <w:t xml:space="preserve">• Writing to the OPCC at – The Office of the Police and Crime Commissioner for Leicester, </w:t>
      </w:r>
    </w:p>
    <w:p w14:paraId="6722C1EE" w14:textId="77777777" w:rsidR="006F53F4" w:rsidRPr="00D42055" w:rsidRDefault="006F53F4" w:rsidP="006F53F4">
      <w:pPr>
        <w:jc w:val="both"/>
        <w:rPr>
          <w:rFonts w:ascii="Arial" w:hAnsi="Arial" w:cs="Arial"/>
        </w:rPr>
      </w:pPr>
      <w:r w:rsidRPr="00D42055">
        <w:rPr>
          <w:rFonts w:ascii="Arial" w:hAnsi="Arial" w:cs="Arial"/>
        </w:rPr>
        <w:t xml:space="preserve">Leicestershire and Rutland, Police Headquarters, St Johns, Enderby, Leicestershire, </w:t>
      </w:r>
    </w:p>
    <w:p w14:paraId="3B76BD40" w14:textId="77777777" w:rsidR="006F53F4" w:rsidRPr="00D42055" w:rsidRDefault="006F53F4" w:rsidP="006F53F4">
      <w:pPr>
        <w:jc w:val="both"/>
        <w:rPr>
          <w:rFonts w:ascii="Arial" w:hAnsi="Arial" w:cs="Arial"/>
        </w:rPr>
      </w:pPr>
      <w:r w:rsidRPr="00D42055">
        <w:rPr>
          <w:rFonts w:ascii="Arial" w:hAnsi="Arial" w:cs="Arial"/>
        </w:rPr>
        <w:t>Leicestershire, LE19 2BX</w:t>
      </w:r>
    </w:p>
    <w:p w14:paraId="37170A1E" w14:textId="77777777" w:rsidR="006F53F4" w:rsidRPr="00D42055" w:rsidRDefault="006F53F4" w:rsidP="006F53F4">
      <w:pPr>
        <w:jc w:val="both"/>
        <w:rPr>
          <w:rFonts w:ascii="Arial" w:hAnsi="Arial" w:cs="Arial"/>
        </w:rPr>
      </w:pPr>
    </w:p>
    <w:p w14:paraId="55470868" w14:textId="77777777" w:rsidR="006F53F4" w:rsidRPr="00D42055" w:rsidRDefault="006F53F4" w:rsidP="006F53F4">
      <w:pPr>
        <w:jc w:val="both"/>
        <w:rPr>
          <w:rFonts w:ascii="Arial" w:hAnsi="Arial" w:cs="Arial"/>
        </w:rPr>
      </w:pPr>
      <w:r w:rsidRPr="00D42055">
        <w:rPr>
          <w:rFonts w:ascii="Arial" w:hAnsi="Arial" w:cs="Arial"/>
        </w:rPr>
        <w:t xml:space="preserve">• By phone – 0116 229 8980 (as a reasonable adjustment under the Equality Act 2010). </w:t>
      </w:r>
    </w:p>
    <w:p w14:paraId="34F95165" w14:textId="0A8427E3" w:rsidR="006F53F4" w:rsidRPr="00D42055" w:rsidRDefault="006F53F4" w:rsidP="006F53F4">
      <w:pPr>
        <w:jc w:val="both"/>
        <w:rPr>
          <w:rFonts w:ascii="Arial" w:hAnsi="Arial" w:cs="Arial"/>
        </w:rPr>
      </w:pPr>
      <w:r w:rsidRPr="00D42055">
        <w:rPr>
          <w:rFonts w:ascii="Arial" w:hAnsi="Arial" w:cs="Arial"/>
        </w:rPr>
        <w:lastRenderedPageBreak/>
        <w:t xml:space="preserve">If you are not satisfied with the outcome of the internal review under Section 50 of the FOIA you can apply directly to the Information Commissioner (ICO) for a decision. Generally, the ICO cannot make a decision unless you have exhausted the internal review procedure provided by the OPCC. You can contact the ICO in the following ways: </w:t>
      </w:r>
    </w:p>
    <w:p w14:paraId="1FE2C5F9" w14:textId="77777777" w:rsidR="006F53F4" w:rsidRPr="00D42055" w:rsidRDefault="006F53F4" w:rsidP="006F53F4">
      <w:pPr>
        <w:jc w:val="both"/>
        <w:rPr>
          <w:rFonts w:ascii="Arial" w:hAnsi="Arial" w:cs="Arial"/>
        </w:rPr>
      </w:pPr>
    </w:p>
    <w:p w14:paraId="5BB45260" w14:textId="125B21B5" w:rsidR="006F53F4" w:rsidRPr="00D42055" w:rsidRDefault="006F53F4" w:rsidP="006F53F4">
      <w:pPr>
        <w:jc w:val="both"/>
        <w:rPr>
          <w:rFonts w:ascii="Arial" w:hAnsi="Arial" w:cs="Arial"/>
        </w:rPr>
      </w:pPr>
      <w:r w:rsidRPr="00D42055">
        <w:rPr>
          <w:rFonts w:ascii="Arial" w:hAnsi="Arial" w:cs="Arial"/>
        </w:rPr>
        <w:t xml:space="preserve">• Online at the ICO – </w:t>
      </w:r>
      <w:hyperlink r:id="rId8" w:history="1">
        <w:r w:rsidRPr="00D42055">
          <w:rPr>
            <w:rStyle w:val="Hyperlink"/>
            <w:rFonts w:ascii="Arial" w:hAnsi="Arial" w:cs="Arial"/>
          </w:rPr>
          <w:t>https://ico.org.uk/global/contact-us/</w:t>
        </w:r>
      </w:hyperlink>
      <w:r w:rsidRPr="00D42055">
        <w:rPr>
          <w:rFonts w:ascii="Arial" w:hAnsi="Arial" w:cs="Arial"/>
        </w:rPr>
        <w:t xml:space="preserve"> - or</w:t>
      </w:r>
    </w:p>
    <w:p w14:paraId="76A4A9C5" w14:textId="77777777" w:rsidR="006F53F4" w:rsidRPr="00D42055" w:rsidRDefault="006F53F4" w:rsidP="006F53F4">
      <w:pPr>
        <w:jc w:val="both"/>
        <w:rPr>
          <w:rFonts w:ascii="Arial" w:hAnsi="Arial" w:cs="Arial"/>
        </w:rPr>
      </w:pPr>
    </w:p>
    <w:p w14:paraId="2FC9200B" w14:textId="77777777" w:rsidR="006F53F4" w:rsidRPr="00D42055" w:rsidRDefault="006F53F4" w:rsidP="006F53F4">
      <w:pPr>
        <w:jc w:val="both"/>
        <w:rPr>
          <w:rFonts w:ascii="Arial" w:hAnsi="Arial" w:cs="Arial"/>
        </w:rPr>
      </w:pPr>
      <w:r w:rsidRPr="00D42055">
        <w:rPr>
          <w:rFonts w:ascii="Arial" w:hAnsi="Arial" w:cs="Arial"/>
        </w:rPr>
        <w:t xml:space="preserve">• Writing to the ICO at –Information Commissioner's Office Wycliffe House, Water Lane, </w:t>
      </w:r>
    </w:p>
    <w:p w14:paraId="19C0C15A" w14:textId="51DF0070" w:rsidR="006F53F4" w:rsidRPr="00D42055" w:rsidRDefault="006F53F4" w:rsidP="006F53F4">
      <w:pPr>
        <w:jc w:val="both"/>
        <w:rPr>
          <w:rFonts w:ascii="Arial" w:hAnsi="Arial" w:cs="Arial"/>
        </w:rPr>
      </w:pPr>
      <w:r w:rsidRPr="00D42055">
        <w:rPr>
          <w:rFonts w:ascii="Arial" w:hAnsi="Arial" w:cs="Arial"/>
        </w:rPr>
        <w:t>Wilmslow, Cheshire SK9 5AF</w:t>
      </w:r>
    </w:p>
    <w:p w14:paraId="3489796C" w14:textId="77777777" w:rsidR="006F53F4" w:rsidRPr="00D42055" w:rsidRDefault="006F53F4" w:rsidP="006F53F4">
      <w:pPr>
        <w:jc w:val="both"/>
        <w:rPr>
          <w:rFonts w:ascii="Arial" w:hAnsi="Arial" w:cs="Arial"/>
        </w:rPr>
      </w:pPr>
    </w:p>
    <w:p w14:paraId="773E8CBA" w14:textId="77777777" w:rsidR="002449EA" w:rsidRPr="00D42055" w:rsidRDefault="002449EA" w:rsidP="002449EA">
      <w:pPr>
        <w:jc w:val="both"/>
        <w:rPr>
          <w:rFonts w:ascii="Arial" w:hAnsi="Arial" w:cs="Arial"/>
        </w:rPr>
      </w:pPr>
    </w:p>
    <w:p w14:paraId="1F40C49C" w14:textId="77777777" w:rsidR="004D7181" w:rsidRPr="00D42055" w:rsidRDefault="004D7181" w:rsidP="004D7181">
      <w:pPr>
        <w:jc w:val="both"/>
        <w:rPr>
          <w:rFonts w:ascii="Arial" w:hAnsi="Arial" w:cs="Arial"/>
        </w:rPr>
      </w:pPr>
      <w:r w:rsidRPr="00D42055">
        <w:rPr>
          <w:rFonts w:ascii="Arial" w:hAnsi="Arial" w:cs="Arial"/>
        </w:rPr>
        <w:t>Yours sincerely</w:t>
      </w:r>
    </w:p>
    <w:p w14:paraId="4750E4B5" w14:textId="77777777" w:rsidR="004D7181" w:rsidRPr="00D42055" w:rsidRDefault="004D7181" w:rsidP="004D7181">
      <w:pPr>
        <w:jc w:val="both"/>
        <w:rPr>
          <w:rFonts w:ascii="Arial" w:hAnsi="Arial" w:cs="Arial"/>
          <w:u w:val="single"/>
        </w:rPr>
      </w:pPr>
    </w:p>
    <w:p w14:paraId="02403BBF" w14:textId="1CD169EE" w:rsidR="32351F44" w:rsidRPr="00D42055" w:rsidRDefault="006F53F4" w:rsidP="004D7181">
      <w:pPr>
        <w:jc w:val="both"/>
        <w:rPr>
          <w:rFonts w:ascii="Arial" w:eastAsia="Arial" w:hAnsi="Arial" w:cs="Arial"/>
        </w:rPr>
      </w:pPr>
      <w:r w:rsidRPr="00D42055">
        <w:rPr>
          <w:rFonts w:ascii="Arial" w:hAnsi="Arial" w:cs="Arial"/>
          <w:b/>
          <w:u w:val="single"/>
        </w:rPr>
        <w:t xml:space="preserve">Office of the </w:t>
      </w:r>
      <w:r w:rsidR="004D7181" w:rsidRPr="00D42055">
        <w:rPr>
          <w:rFonts w:ascii="Arial" w:hAnsi="Arial" w:cs="Arial"/>
          <w:b/>
          <w:u w:val="single"/>
        </w:rPr>
        <w:t>Police and Crime Commissioner</w:t>
      </w:r>
    </w:p>
    <w:p w14:paraId="12A8FE8F" w14:textId="43AC73A2" w:rsidR="71C5BAB1" w:rsidRPr="00D42055" w:rsidRDefault="71C5BAB1" w:rsidP="32351F44">
      <w:pPr>
        <w:spacing w:line="259" w:lineRule="auto"/>
        <w:jc w:val="both"/>
        <w:rPr>
          <w:rFonts w:ascii="Arial" w:eastAsia="Arial" w:hAnsi="Arial" w:cs="Arial"/>
          <w:color w:val="000000" w:themeColor="text1"/>
        </w:rPr>
      </w:pPr>
    </w:p>
    <w:p w14:paraId="4190578B" w14:textId="081732ED" w:rsidR="71C5BAB1" w:rsidRPr="00D42055" w:rsidRDefault="71C5BAB1" w:rsidP="32351F44">
      <w:pPr>
        <w:jc w:val="both"/>
        <w:rPr>
          <w:rFonts w:ascii="Arial" w:eastAsia="Arial" w:hAnsi="Arial" w:cs="Arial"/>
        </w:rPr>
      </w:pPr>
    </w:p>
    <w:p w14:paraId="43530E8D" w14:textId="241FC32F" w:rsidR="005B3589" w:rsidRPr="00D42055" w:rsidRDefault="005B3589" w:rsidP="32351F44">
      <w:pPr>
        <w:rPr>
          <w:rFonts w:ascii="Arial" w:eastAsia="Arial" w:hAnsi="Arial" w:cs="Arial"/>
          <w:b/>
          <w:bCs/>
        </w:rPr>
      </w:pPr>
      <w:r w:rsidRPr="00D42055">
        <w:rPr>
          <w:rFonts w:ascii="Arial" w:hAnsi="Arial" w:cs="Arial"/>
        </w:rPr>
        <w:br/>
      </w:r>
    </w:p>
    <w:p w14:paraId="65E491E2" w14:textId="32A2A9AA" w:rsidR="4B0EC7FC" w:rsidRPr="00D42055" w:rsidRDefault="4B0EC7FC" w:rsidP="32351F44">
      <w:pPr>
        <w:jc w:val="both"/>
        <w:rPr>
          <w:rFonts w:ascii="Arial" w:eastAsia="Arial" w:hAnsi="Arial" w:cs="Arial"/>
          <w:b/>
          <w:bCs/>
        </w:rPr>
      </w:pPr>
    </w:p>
    <w:sectPr w:rsidR="4B0EC7FC" w:rsidRPr="00D42055" w:rsidSect="005D16FB">
      <w:headerReference w:type="default" r:id="rId9"/>
      <w:headerReference w:type="first" r:id="rId10"/>
      <w:footerReference w:type="first" r:id="rId11"/>
      <w:pgSz w:w="11899" w:h="16838"/>
      <w:pgMar w:top="2977" w:right="1276" w:bottom="1985" w:left="1276" w:header="567" w:footer="7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21B66" w14:textId="77777777" w:rsidR="00DE2F6A" w:rsidRDefault="00DE2F6A">
      <w:r>
        <w:separator/>
      </w:r>
    </w:p>
  </w:endnote>
  <w:endnote w:type="continuationSeparator" w:id="0">
    <w:p w14:paraId="3AFBB1EF" w14:textId="77777777" w:rsidR="00DE2F6A" w:rsidRDefault="00DE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D671" w14:textId="7516E80F" w:rsidR="00855034" w:rsidRDefault="00A504FE" w:rsidP="002C6DC4">
    <w:pPr>
      <w:pStyle w:val="Footer"/>
      <w:tabs>
        <w:tab w:val="clear" w:pos="4320"/>
        <w:tab w:val="clear" w:pos="8640"/>
        <w:tab w:val="left" w:pos="3900"/>
        <w:tab w:val="left" w:pos="8604"/>
      </w:tabs>
    </w:pPr>
    <w:r>
      <w:rPr>
        <w:noProof/>
      </w:rPr>
      <mc:AlternateContent>
        <mc:Choice Requires="wps">
          <w:drawing>
            <wp:anchor distT="45720" distB="45720" distL="114300" distR="114300" simplePos="0" relativeHeight="251658240" behindDoc="0" locked="0" layoutInCell="1" allowOverlap="1" wp14:anchorId="6AE013A4" wp14:editId="3E4EEE40">
              <wp:simplePos x="0" y="0"/>
              <wp:positionH relativeFrom="page">
                <wp:posOffset>1424940</wp:posOffset>
              </wp:positionH>
              <wp:positionV relativeFrom="page">
                <wp:posOffset>9704070</wp:posOffset>
              </wp:positionV>
              <wp:extent cx="4772025" cy="521335"/>
              <wp:effectExtent l="0" t="0" r="3810" b="4445"/>
              <wp:wrapSquare wrapText="bothSides"/>
              <wp:docPr id="2005678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E76BC"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 xml:space="preserve">Office of the Police and Crime Commissioner for </w:t>
                          </w:r>
                          <w:r w:rsidR="00D24508">
                            <w:rPr>
                              <w:rFonts w:ascii="Arial" w:hAnsi="Arial" w:cs="Arial"/>
                              <w:b/>
                              <w:sz w:val="16"/>
                              <w:szCs w:val="16"/>
                            </w:rPr>
                            <w:t xml:space="preserve">Leicester, </w:t>
                          </w:r>
                          <w:r w:rsidRPr="00D24508">
                            <w:rPr>
                              <w:rFonts w:ascii="Arial" w:hAnsi="Arial" w:cs="Arial"/>
                              <w:b/>
                              <w:sz w:val="16"/>
                              <w:szCs w:val="16"/>
                            </w:rPr>
                            <w:t>Leicestershire</w:t>
                          </w:r>
                          <w:r w:rsidR="00D24508">
                            <w:rPr>
                              <w:rFonts w:ascii="Arial" w:hAnsi="Arial" w:cs="Arial"/>
                              <w:b/>
                              <w:sz w:val="16"/>
                              <w:szCs w:val="16"/>
                            </w:rPr>
                            <w:t xml:space="preserve"> &amp; Rutland</w:t>
                          </w:r>
                        </w:p>
                        <w:p w14:paraId="0FFDE364"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Police Headquarters, St John’s, Enderby, Leicester LE19 2BX   Telephone 0116 229 8980</w:t>
                          </w:r>
                        </w:p>
                        <w:p w14:paraId="1A0925AF"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Email:</w:t>
                          </w:r>
                          <w:r w:rsidR="00D24508" w:rsidRPr="00D24508">
                            <w:rPr>
                              <w:rFonts w:ascii="Arial" w:hAnsi="Arial" w:cs="Arial"/>
                              <w:b/>
                            </w:rPr>
                            <w:t xml:space="preserve"> </w:t>
                          </w:r>
                          <w:r w:rsidR="00D24508" w:rsidRPr="00D24508">
                            <w:rPr>
                              <w:rFonts w:ascii="Arial" w:hAnsi="Arial" w:cs="Arial"/>
                              <w:b/>
                              <w:sz w:val="16"/>
                              <w:szCs w:val="16"/>
                            </w:rPr>
                            <w:t>OPCC@leics.police.uk</w:t>
                          </w:r>
                          <w:r w:rsidRPr="00D24508">
                            <w:rPr>
                              <w:rFonts w:ascii="Arial" w:hAnsi="Arial" w:cs="Arial"/>
                              <w:b/>
                              <w:sz w:val="16"/>
                              <w:szCs w:val="16"/>
                            </w:rPr>
                            <w:t xml:space="preserve"> Web: www.leics.pcc.police.uk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E013A4" id="_x0000_t202" coordsize="21600,21600" o:spt="202" path="m,l,21600r21600,l21600,xe">
              <v:stroke joinstyle="miter"/>
              <v:path gradientshapeok="t" o:connecttype="rect"/>
            </v:shapetype>
            <v:shape id="Text Box 2" o:spid="_x0000_s1026" type="#_x0000_t202" style="position:absolute;margin-left:112.2pt;margin-top:764.1pt;width:375.75pt;height:41.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" stroked="f">
              <v:textbox>
                <w:txbxContent>
                  <w:p w14:paraId="315E76BC"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 xml:space="preserve">Office of the Police and Crime Commissioner for </w:t>
                    </w:r>
                    <w:r w:rsidR="00D24508">
                      <w:rPr>
                        <w:rFonts w:ascii="Arial" w:hAnsi="Arial" w:cs="Arial"/>
                        <w:b/>
                        <w:sz w:val="16"/>
                        <w:szCs w:val="16"/>
                      </w:rPr>
                      <w:t xml:space="preserve">Leicester, </w:t>
                    </w:r>
                    <w:r w:rsidRPr="00D24508">
                      <w:rPr>
                        <w:rFonts w:ascii="Arial" w:hAnsi="Arial" w:cs="Arial"/>
                        <w:b/>
                        <w:sz w:val="16"/>
                        <w:szCs w:val="16"/>
                      </w:rPr>
                      <w:t>Leicestershire</w:t>
                    </w:r>
                    <w:r w:rsidR="00D24508">
                      <w:rPr>
                        <w:rFonts w:ascii="Arial" w:hAnsi="Arial" w:cs="Arial"/>
                        <w:b/>
                        <w:sz w:val="16"/>
                        <w:szCs w:val="16"/>
                      </w:rPr>
                      <w:t xml:space="preserve"> &amp; Rutland</w:t>
                    </w:r>
                  </w:p>
                  <w:p w14:paraId="0FFDE364"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Police Headquarters, St John’s, Enderby, Leicester LE19 2BX   Telephone 0116 229 8980</w:t>
                    </w:r>
                  </w:p>
                  <w:p w14:paraId="1A0925AF" w14:textId="77777777" w:rsidR="00C534E8" w:rsidRPr="00D24508" w:rsidRDefault="00C534E8" w:rsidP="00FA5F52">
                    <w:pPr>
                      <w:jc w:val="center"/>
                      <w:rPr>
                        <w:rFonts w:ascii="Arial" w:hAnsi="Arial" w:cs="Arial"/>
                        <w:b/>
                        <w:sz w:val="16"/>
                        <w:szCs w:val="16"/>
                      </w:rPr>
                    </w:pPr>
                    <w:r w:rsidRPr="00D24508">
                      <w:rPr>
                        <w:rFonts w:ascii="Arial" w:hAnsi="Arial" w:cs="Arial"/>
                        <w:b/>
                        <w:sz w:val="16"/>
                        <w:szCs w:val="16"/>
                      </w:rPr>
                      <w:t>Email:</w:t>
                    </w:r>
                    <w:r w:rsidR="00D24508" w:rsidRPr="00D24508">
                      <w:rPr>
                        <w:rFonts w:ascii="Arial" w:hAnsi="Arial" w:cs="Arial"/>
                        <w:b/>
                      </w:rPr>
                      <w:t xml:space="preserve"> </w:t>
                    </w:r>
                    <w:r w:rsidR="00D24508" w:rsidRPr="00D24508">
                      <w:rPr>
                        <w:rFonts w:ascii="Arial" w:hAnsi="Arial" w:cs="Arial"/>
                        <w:b/>
                        <w:sz w:val="16"/>
                        <w:szCs w:val="16"/>
                      </w:rPr>
                      <w:t>OPCC@leics.police.uk</w:t>
                    </w:r>
                    <w:r w:rsidRPr="00D24508">
                      <w:rPr>
                        <w:rFonts w:ascii="Arial" w:hAnsi="Arial" w:cs="Arial"/>
                        <w:b/>
                        <w:sz w:val="16"/>
                        <w:szCs w:val="16"/>
                      </w:rPr>
                      <w:t xml:space="preserve"> Web: www.leics.pcc.police.uk</w:t>
                    </w:r>
                  </w:p>
                </w:txbxContent>
              </v:textbox>
              <w10:wrap type="square" anchorx="page" anchory="page"/>
            </v:shape>
          </w:pict>
        </mc:Fallback>
      </mc:AlternateContent>
    </w:r>
    <w:r w:rsidR="002C6DC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6990" w14:textId="77777777" w:rsidR="00DE2F6A" w:rsidRDefault="00DE2F6A">
      <w:r>
        <w:separator/>
      </w:r>
    </w:p>
  </w:footnote>
  <w:footnote w:type="continuationSeparator" w:id="0">
    <w:p w14:paraId="4BB5B489" w14:textId="77777777" w:rsidR="00DE2F6A" w:rsidRDefault="00DE2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42C1" w14:textId="2E647F49" w:rsidR="00855034" w:rsidRDefault="00A504FE">
    <w:pPr>
      <w:pStyle w:val="Header"/>
    </w:pPr>
    <w:r>
      <w:rPr>
        <w:noProof/>
        <w:szCs w:val="20"/>
        <w:lang w:eastAsia="en-GB"/>
      </w:rPr>
      <w:drawing>
        <wp:anchor distT="0" distB="0" distL="114300" distR="114300" simplePos="0" relativeHeight="251657216" behindDoc="1" locked="0" layoutInCell="1" allowOverlap="1" wp14:anchorId="04F91EC4" wp14:editId="49D2932A">
          <wp:simplePos x="0" y="0"/>
          <wp:positionH relativeFrom="column">
            <wp:align>center</wp:align>
          </wp:positionH>
          <wp:positionV relativeFrom="page">
            <wp:posOffset>355600</wp:posOffset>
          </wp:positionV>
          <wp:extent cx="685800" cy="8255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78712" w14:textId="02EE2EC5" w:rsidR="00855034" w:rsidRDefault="000F519B" w:rsidP="0017371D">
    <w:pPr>
      <w:pStyle w:val="Header"/>
      <w:jc w:val="center"/>
    </w:pPr>
    <w:r>
      <w:rPr>
        <w:noProof/>
      </w:rPr>
      <w:drawing>
        <wp:inline distT="0" distB="0" distL="0" distR="0" wp14:anchorId="50C9C717" wp14:editId="475D5117">
          <wp:extent cx="1419225" cy="1497204"/>
          <wp:effectExtent l="0" t="0" r="0" b="8255"/>
          <wp:docPr id="2134988592" name="Picture 1" descr="A logo for a police com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88592" name="Picture 1" descr="A logo for a police commissio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926" cy="15000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1553"/>
    <w:multiLevelType w:val="hybridMultilevel"/>
    <w:tmpl w:val="5002C4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AD2AB9"/>
    <w:multiLevelType w:val="hybridMultilevel"/>
    <w:tmpl w:val="19460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77137"/>
    <w:multiLevelType w:val="hybridMultilevel"/>
    <w:tmpl w:val="A606D2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3F18A5"/>
    <w:multiLevelType w:val="hybridMultilevel"/>
    <w:tmpl w:val="3AE81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7A99E"/>
    <w:multiLevelType w:val="hybridMultilevel"/>
    <w:tmpl w:val="8062A7FE"/>
    <w:lvl w:ilvl="0" w:tplc="27C65F06">
      <w:start w:val="1"/>
      <w:numFmt w:val="bullet"/>
      <w:lvlText w:val=""/>
      <w:lvlJc w:val="left"/>
      <w:pPr>
        <w:ind w:left="720" w:hanging="360"/>
      </w:pPr>
      <w:rPr>
        <w:rFonts w:ascii="Symbol" w:hAnsi="Symbol" w:hint="default"/>
      </w:rPr>
    </w:lvl>
    <w:lvl w:ilvl="1" w:tplc="EEE8BD26">
      <w:start w:val="1"/>
      <w:numFmt w:val="bullet"/>
      <w:lvlText w:val="o"/>
      <w:lvlJc w:val="left"/>
      <w:pPr>
        <w:ind w:left="1440" w:hanging="360"/>
      </w:pPr>
      <w:rPr>
        <w:rFonts w:ascii="Courier New" w:hAnsi="Courier New" w:hint="default"/>
      </w:rPr>
    </w:lvl>
    <w:lvl w:ilvl="2" w:tplc="10C480AE">
      <w:start w:val="1"/>
      <w:numFmt w:val="bullet"/>
      <w:lvlText w:val=""/>
      <w:lvlJc w:val="left"/>
      <w:pPr>
        <w:ind w:left="2160" w:hanging="360"/>
      </w:pPr>
      <w:rPr>
        <w:rFonts w:ascii="Wingdings" w:hAnsi="Wingdings" w:hint="default"/>
      </w:rPr>
    </w:lvl>
    <w:lvl w:ilvl="3" w:tplc="1E4A4174">
      <w:start w:val="1"/>
      <w:numFmt w:val="bullet"/>
      <w:lvlText w:val=""/>
      <w:lvlJc w:val="left"/>
      <w:pPr>
        <w:ind w:left="2880" w:hanging="360"/>
      </w:pPr>
      <w:rPr>
        <w:rFonts w:ascii="Symbol" w:hAnsi="Symbol" w:hint="default"/>
      </w:rPr>
    </w:lvl>
    <w:lvl w:ilvl="4" w:tplc="8C680686">
      <w:start w:val="1"/>
      <w:numFmt w:val="bullet"/>
      <w:lvlText w:val="o"/>
      <w:lvlJc w:val="left"/>
      <w:pPr>
        <w:ind w:left="3600" w:hanging="360"/>
      </w:pPr>
      <w:rPr>
        <w:rFonts w:ascii="Courier New" w:hAnsi="Courier New" w:hint="default"/>
      </w:rPr>
    </w:lvl>
    <w:lvl w:ilvl="5" w:tplc="B6766DD6">
      <w:start w:val="1"/>
      <w:numFmt w:val="bullet"/>
      <w:lvlText w:val=""/>
      <w:lvlJc w:val="left"/>
      <w:pPr>
        <w:ind w:left="4320" w:hanging="360"/>
      </w:pPr>
      <w:rPr>
        <w:rFonts w:ascii="Wingdings" w:hAnsi="Wingdings" w:hint="default"/>
      </w:rPr>
    </w:lvl>
    <w:lvl w:ilvl="6" w:tplc="05586660">
      <w:start w:val="1"/>
      <w:numFmt w:val="bullet"/>
      <w:lvlText w:val=""/>
      <w:lvlJc w:val="left"/>
      <w:pPr>
        <w:ind w:left="5040" w:hanging="360"/>
      </w:pPr>
      <w:rPr>
        <w:rFonts w:ascii="Symbol" w:hAnsi="Symbol" w:hint="default"/>
      </w:rPr>
    </w:lvl>
    <w:lvl w:ilvl="7" w:tplc="F954A9D8">
      <w:start w:val="1"/>
      <w:numFmt w:val="bullet"/>
      <w:lvlText w:val="o"/>
      <w:lvlJc w:val="left"/>
      <w:pPr>
        <w:ind w:left="5760" w:hanging="360"/>
      </w:pPr>
      <w:rPr>
        <w:rFonts w:ascii="Courier New" w:hAnsi="Courier New" w:hint="default"/>
      </w:rPr>
    </w:lvl>
    <w:lvl w:ilvl="8" w:tplc="345E6302">
      <w:start w:val="1"/>
      <w:numFmt w:val="bullet"/>
      <w:lvlText w:val=""/>
      <w:lvlJc w:val="left"/>
      <w:pPr>
        <w:ind w:left="6480" w:hanging="360"/>
      </w:pPr>
      <w:rPr>
        <w:rFonts w:ascii="Wingdings" w:hAnsi="Wingdings" w:hint="default"/>
      </w:rPr>
    </w:lvl>
  </w:abstractNum>
  <w:abstractNum w:abstractNumId="5" w15:restartNumberingAfterBreak="0">
    <w:nsid w:val="2DB35B37"/>
    <w:multiLevelType w:val="hybridMultilevel"/>
    <w:tmpl w:val="4552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C6CAA"/>
    <w:multiLevelType w:val="hybridMultilevel"/>
    <w:tmpl w:val="E400784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7684786A"/>
    <w:multiLevelType w:val="hybridMultilevel"/>
    <w:tmpl w:val="661CC2FC"/>
    <w:lvl w:ilvl="0" w:tplc="13B2D476">
      <w:numFmt w:val="bullet"/>
      <w:lvlText w:val="-"/>
      <w:lvlJc w:val="left"/>
      <w:pPr>
        <w:ind w:left="720" w:hanging="360"/>
      </w:pPr>
      <w:rPr>
        <w:rFonts w:ascii="Calibri" w:eastAsia="Calibri" w:hAnsi="Calibri" w:cs="Consola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E0F5C95"/>
    <w:multiLevelType w:val="multilevel"/>
    <w:tmpl w:val="2C7E5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616520657">
    <w:abstractNumId w:val="4"/>
  </w:num>
  <w:num w:numId="2" w16cid:durableId="541407587">
    <w:abstractNumId w:val="6"/>
  </w:num>
  <w:num w:numId="3" w16cid:durableId="1074666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7107278">
    <w:abstractNumId w:val="2"/>
  </w:num>
  <w:num w:numId="5" w16cid:durableId="123742405">
    <w:abstractNumId w:val="5"/>
  </w:num>
  <w:num w:numId="6" w16cid:durableId="1289238726">
    <w:abstractNumId w:val="7"/>
  </w:num>
  <w:num w:numId="7" w16cid:durableId="1176917849">
    <w:abstractNumId w:val="1"/>
  </w:num>
  <w:num w:numId="8" w16cid:durableId="1109272700">
    <w:abstractNumId w:val="8"/>
  </w:num>
  <w:num w:numId="9" w16cid:durableId="1759907524">
    <w:abstractNumId w:val="3"/>
  </w:num>
  <w:num w:numId="10" w16cid:durableId="1278558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3B4"/>
    <w:rsid w:val="00001026"/>
    <w:rsid w:val="0000233A"/>
    <w:rsid w:val="00011F66"/>
    <w:rsid w:val="00020314"/>
    <w:rsid w:val="000219E5"/>
    <w:rsid w:val="00021E73"/>
    <w:rsid w:val="00024A1B"/>
    <w:rsid w:val="000258E9"/>
    <w:rsid w:val="00030681"/>
    <w:rsid w:val="0003372F"/>
    <w:rsid w:val="00033DF8"/>
    <w:rsid w:val="000404B1"/>
    <w:rsid w:val="00040C66"/>
    <w:rsid w:val="00042E83"/>
    <w:rsid w:val="00047D06"/>
    <w:rsid w:val="000546F5"/>
    <w:rsid w:val="0006158E"/>
    <w:rsid w:val="000615A3"/>
    <w:rsid w:val="000629CA"/>
    <w:rsid w:val="00071643"/>
    <w:rsid w:val="000779CA"/>
    <w:rsid w:val="00083180"/>
    <w:rsid w:val="000855BC"/>
    <w:rsid w:val="00087A49"/>
    <w:rsid w:val="00093024"/>
    <w:rsid w:val="000B0F65"/>
    <w:rsid w:val="000B2D55"/>
    <w:rsid w:val="000B4D8F"/>
    <w:rsid w:val="000B7F80"/>
    <w:rsid w:val="000C15AF"/>
    <w:rsid w:val="000C239F"/>
    <w:rsid w:val="000C2608"/>
    <w:rsid w:val="000E1D76"/>
    <w:rsid w:val="000E25B4"/>
    <w:rsid w:val="000E45DF"/>
    <w:rsid w:val="000F4397"/>
    <w:rsid w:val="000F519B"/>
    <w:rsid w:val="00102505"/>
    <w:rsid w:val="00106AEF"/>
    <w:rsid w:val="001325EC"/>
    <w:rsid w:val="00137BE5"/>
    <w:rsid w:val="001431A3"/>
    <w:rsid w:val="00143A74"/>
    <w:rsid w:val="00144801"/>
    <w:rsid w:val="00147059"/>
    <w:rsid w:val="00155B08"/>
    <w:rsid w:val="001711BE"/>
    <w:rsid w:val="00171C80"/>
    <w:rsid w:val="0017371D"/>
    <w:rsid w:val="0017401E"/>
    <w:rsid w:val="00174727"/>
    <w:rsid w:val="001835E5"/>
    <w:rsid w:val="001A01E4"/>
    <w:rsid w:val="001A1722"/>
    <w:rsid w:val="001A1B66"/>
    <w:rsid w:val="001A3281"/>
    <w:rsid w:val="001A683F"/>
    <w:rsid w:val="001B4E14"/>
    <w:rsid w:val="001C4CFE"/>
    <w:rsid w:val="001D0C87"/>
    <w:rsid w:val="001D2871"/>
    <w:rsid w:val="001D4BB6"/>
    <w:rsid w:val="001E1352"/>
    <w:rsid w:val="001F04A0"/>
    <w:rsid w:val="001F58F7"/>
    <w:rsid w:val="002027E8"/>
    <w:rsid w:val="002075F5"/>
    <w:rsid w:val="002137DB"/>
    <w:rsid w:val="00220BF0"/>
    <w:rsid w:val="00224324"/>
    <w:rsid w:val="00225114"/>
    <w:rsid w:val="0023122F"/>
    <w:rsid w:val="00236BD5"/>
    <w:rsid w:val="0024122C"/>
    <w:rsid w:val="00243896"/>
    <w:rsid w:val="002449EA"/>
    <w:rsid w:val="0024678A"/>
    <w:rsid w:val="00251952"/>
    <w:rsid w:val="00261D9E"/>
    <w:rsid w:val="002620A8"/>
    <w:rsid w:val="00265E3F"/>
    <w:rsid w:val="00265EB4"/>
    <w:rsid w:val="002671E9"/>
    <w:rsid w:val="00267D40"/>
    <w:rsid w:val="00270CCF"/>
    <w:rsid w:val="00274C76"/>
    <w:rsid w:val="00274F0B"/>
    <w:rsid w:val="00277BCA"/>
    <w:rsid w:val="00280585"/>
    <w:rsid w:val="002816B7"/>
    <w:rsid w:val="00283218"/>
    <w:rsid w:val="00284F06"/>
    <w:rsid w:val="00296C02"/>
    <w:rsid w:val="002A4603"/>
    <w:rsid w:val="002A5449"/>
    <w:rsid w:val="002A75F8"/>
    <w:rsid w:val="002A7640"/>
    <w:rsid w:val="002C6DC4"/>
    <w:rsid w:val="002EC5A3"/>
    <w:rsid w:val="002F0032"/>
    <w:rsid w:val="00302472"/>
    <w:rsid w:val="00307447"/>
    <w:rsid w:val="003075DD"/>
    <w:rsid w:val="003120C4"/>
    <w:rsid w:val="00315C00"/>
    <w:rsid w:val="00315DA3"/>
    <w:rsid w:val="00321D8A"/>
    <w:rsid w:val="00322E34"/>
    <w:rsid w:val="003230FF"/>
    <w:rsid w:val="003323C8"/>
    <w:rsid w:val="0034060A"/>
    <w:rsid w:val="0034397C"/>
    <w:rsid w:val="00346232"/>
    <w:rsid w:val="00351377"/>
    <w:rsid w:val="0036247D"/>
    <w:rsid w:val="00371C70"/>
    <w:rsid w:val="003746FF"/>
    <w:rsid w:val="003823B2"/>
    <w:rsid w:val="00382982"/>
    <w:rsid w:val="0038589F"/>
    <w:rsid w:val="00398980"/>
    <w:rsid w:val="003A7698"/>
    <w:rsid w:val="003B56B3"/>
    <w:rsid w:val="003B7FC8"/>
    <w:rsid w:val="003C28CA"/>
    <w:rsid w:val="003C621D"/>
    <w:rsid w:val="003D08A5"/>
    <w:rsid w:val="003D1B12"/>
    <w:rsid w:val="003D6239"/>
    <w:rsid w:val="003E4EA6"/>
    <w:rsid w:val="003E53D1"/>
    <w:rsid w:val="003F2E25"/>
    <w:rsid w:val="00410371"/>
    <w:rsid w:val="00413468"/>
    <w:rsid w:val="00414916"/>
    <w:rsid w:val="004206C1"/>
    <w:rsid w:val="004274C1"/>
    <w:rsid w:val="00427ECB"/>
    <w:rsid w:val="00432E64"/>
    <w:rsid w:val="00437C19"/>
    <w:rsid w:val="00440865"/>
    <w:rsid w:val="0044227F"/>
    <w:rsid w:val="004427F0"/>
    <w:rsid w:val="00451260"/>
    <w:rsid w:val="00453B7A"/>
    <w:rsid w:val="00456514"/>
    <w:rsid w:val="00457C6B"/>
    <w:rsid w:val="00465F68"/>
    <w:rsid w:val="00466669"/>
    <w:rsid w:val="00471C4A"/>
    <w:rsid w:val="00472D6F"/>
    <w:rsid w:val="004826BA"/>
    <w:rsid w:val="00482AAC"/>
    <w:rsid w:val="00483866"/>
    <w:rsid w:val="004A4F27"/>
    <w:rsid w:val="004B1346"/>
    <w:rsid w:val="004B34EF"/>
    <w:rsid w:val="004B48FA"/>
    <w:rsid w:val="004B73F4"/>
    <w:rsid w:val="004C4B0E"/>
    <w:rsid w:val="004C610C"/>
    <w:rsid w:val="004C7783"/>
    <w:rsid w:val="004D19B0"/>
    <w:rsid w:val="004D23B3"/>
    <w:rsid w:val="004D7181"/>
    <w:rsid w:val="004E0556"/>
    <w:rsid w:val="004E22FC"/>
    <w:rsid w:val="004E60A4"/>
    <w:rsid w:val="004E6CB6"/>
    <w:rsid w:val="004E72F4"/>
    <w:rsid w:val="004F037F"/>
    <w:rsid w:val="004F1CA0"/>
    <w:rsid w:val="004F46E3"/>
    <w:rsid w:val="004F5ED3"/>
    <w:rsid w:val="00507745"/>
    <w:rsid w:val="00514DD0"/>
    <w:rsid w:val="0052681E"/>
    <w:rsid w:val="00544779"/>
    <w:rsid w:val="00555B82"/>
    <w:rsid w:val="005600FA"/>
    <w:rsid w:val="00564742"/>
    <w:rsid w:val="005758B0"/>
    <w:rsid w:val="00582D2C"/>
    <w:rsid w:val="00590D15"/>
    <w:rsid w:val="00591AC6"/>
    <w:rsid w:val="00592EBA"/>
    <w:rsid w:val="005A0DF4"/>
    <w:rsid w:val="005B3589"/>
    <w:rsid w:val="005B442D"/>
    <w:rsid w:val="005B5B7B"/>
    <w:rsid w:val="005C02B1"/>
    <w:rsid w:val="005C1CAA"/>
    <w:rsid w:val="005C4E9A"/>
    <w:rsid w:val="005C5963"/>
    <w:rsid w:val="005C6FC6"/>
    <w:rsid w:val="005D0B7C"/>
    <w:rsid w:val="005D0DF4"/>
    <w:rsid w:val="005D16FB"/>
    <w:rsid w:val="005D738B"/>
    <w:rsid w:val="005E700D"/>
    <w:rsid w:val="005F076E"/>
    <w:rsid w:val="005F1371"/>
    <w:rsid w:val="005F1F44"/>
    <w:rsid w:val="00602CD4"/>
    <w:rsid w:val="0061322B"/>
    <w:rsid w:val="00616611"/>
    <w:rsid w:val="006223B5"/>
    <w:rsid w:val="00622429"/>
    <w:rsid w:val="00623EC8"/>
    <w:rsid w:val="006260C1"/>
    <w:rsid w:val="006308D4"/>
    <w:rsid w:val="00632666"/>
    <w:rsid w:val="00632763"/>
    <w:rsid w:val="006378BE"/>
    <w:rsid w:val="006437BB"/>
    <w:rsid w:val="00646AF7"/>
    <w:rsid w:val="00652239"/>
    <w:rsid w:val="006558D9"/>
    <w:rsid w:val="00656368"/>
    <w:rsid w:val="006748FF"/>
    <w:rsid w:val="00675E73"/>
    <w:rsid w:val="00680BDE"/>
    <w:rsid w:val="00693DA1"/>
    <w:rsid w:val="006A044C"/>
    <w:rsid w:val="006B751C"/>
    <w:rsid w:val="006C7C18"/>
    <w:rsid w:val="006D2A65"/>
    <w:rsid w:val="006D6581"/>
    <w:rsid w:val="006E0CEB"/>
    <w:rsid w:val="006E3AAA"/>
    <w:rsid w:val="006F4DA9"/>
    <w:rsid w:val="006F53F4"/>
    <w:rsid w:val="00701F17"/>
    <w:rsid w:val="0070612D"/>
    <w:rsid w:val="00717BF5"/>
    <w:rsid w:val="00721E3A"/>
    <w:rsid w:val="00724412"/>
    <w:rsid w:val="00730AD9"/>
    <w:rsid w:val="00732A0B"/>
    <w:rsid w:val="007345D0"/>
    <w:rsid w:val="00737EA8"/>
    <w:rsid w:val="00744B06"/>
    <w:rsid w:val="00753643"/>
    <w:rsid w:val="0077500A"/>
    <w:rsid w:val="007804A9"/>
    <w:rsid w:val="0078251C"/>
    <w:rsid w:val="00783D8D"/>
    <w:rsid w:val="0079178B"/>
    <w:rsid w:val="007B0BF8"/>
    <w:rsid w:val="007C485E"/>
    <w:rsid w:val="007E171E"/>
    <w:rsid w:val="007F1FFF"/>
    <w:rsid w:val="007F41AD"/>
    <w:rsid w:val="007F5A9F"/>
    <w:rsid w:val="00800233"/>
    <w:rsid w:val="00803314"/>
    <w:rsid w:val="0080626E"/>
    <w:rsid w:val="00815A3E"/>
    <w:rsid w:val="00815B3C"/>
    <w:rsid w:val="00824AB6"/>
    <w:rsid w:val="008268C8"/>
    <w:rsid w:val="008305D2"/>
    <w:rsid w:val="00831587"/>
    <w:rsid w:val="0083409D"/>
    <w:rsid w:val="00834230"/>
    <w:rsid w:val="008436AC"/>
    <w:rsid w:val="00845BF2"/>
    <w:rsid w:val="00853505"/>
    <w:rsid w:val="00853D96"/>
    <w:rsid w:val="00855034"/>
    <w:rsid w:val="008601B1"/>
    <w:rsid w:val="00861C97"/>
    <w:rsid w:val="00864C62"/>
    <w:rsid w:val="0088335D"/>
    <w:rsid w:val="00894729"/>
    <w:rsid w:val="00894EDF"/>
    <w:rsid w:val="008A0904"/>
    <w:rsid w:val="008B2598"/>
    <w:rsid w:val="008B3167"/>
    <w:rsid w:val="008B5A06"/>
    <w:rsid w:val="008B745E"/>
    <w:rsid w:val="008C633C"/>
    <w:rsid w:val="008D640D"/>
    <w:rsid w:val="008E6255"/>
    <w:rsid w:val="008E7391"/>
    <w:rsid w:val="008F6E26"/>
    <w:rsid w:val="009024B0"/>
    <w:rsid w:val="00910664"/>
    <w:rsid w:val="00911AE0"/>
    <w:rsid w:val="0091213C"/>
    <w:rsid w:val="00912F00"/>
    <w:rsid w:val="0091609E"/>
    <w:rsid w:val="00917040"/>
    <w:rsid w:val="009171BE"/>
    <w:rsid w:val="00920B8A"/>
    <w:rsid w:val="009241C1"/>
    <w:rsid w:val="00932704"/>
    <w:rsid w:val="0093474B"/>
    <w:rsid w:val="00946B19"/>
    <w:rsid w:val="00950C2A"/>
    <w:rsid w:val="00953B3C"/>
    <w:rsid w:val="00961500"/>
    <w:rsid w:val="0096183F"/>
    <w:rsid w:val="009677CD"/>
    <w:rsid w:val="00973CBF"/>
    <w:rsid w:val="009760D0"/>
    <w:rsid w:val="00983D12"/>
    <w:rsid w:val="009859A1"/>
    <w:rsid w:val="00985B02"/>
    <w:rsid w:val="0099135E"/>
    <w:rsid w:val="00994D02"/>
    <w:rsid w:val="00995D2D"/>
    <w:rsid w:val="00995DE9"/>
    <w:rsid w:val="009A3074"/>
    <w:rsid w:val="009A4257"/>
    <w:rsid w:val="009B1DF0"/>
    <w:rsid w:val="009B1F65"/>
    <w:rsid w:val="009B5CAC"/>
    <w:rsid w:val="009B60C2"/>
    <w:rsid w:val="009C06F4"/>
    <w:rsid w:val="009C6E94"/>
    <w:rsid w:val="009D3107"/>
    <w:rsid w:val="009D369A"/>
    <w:rsid w:val="009D3FD7"/>
    <w:rsid w:val="009D5D0A"/>
    <w:rsid w:val="009D676F"/>
    <w:rsid w:val="009F0804"/>
    <w:rsid w:val="009F08F8"/>
    <w:rsid w:val="00A00DD8"/>
    <w:rsid w:val="00A01CB5"/>
    <w:rsid w:val="00A04CDB"/>
    <w:rsid w:val="00A10EA3"/>
    <w:rsid w:val="00A15C62"/>
    <w:rsid w:val="00A22EDE"/>
    <w:rsid w:val="00A23BFE"/>
    <w:rsid w:val="00A251CA"/>
    <w:rsid w:val="00A4127D"/>
    <w:rsid w:val="00A4415F"/>
    <w:rsid w:val="00A47D18"/>
    <w:rsid w:val="00A504FE"/>
    <w:rsid w:val="00A5172B"/>
    <w:rsid w:val="00A5266F"/>
    <w:rsid w:val="00A56BBB"/>
    <w:rsid w:val="00A57ADB"/>
    <w:rsid w:val="00A62631"/>
    <w:rsid w:val="00A62DC4"/>
    <w:rsid w:val="00A63A2F"/>
    <w:rsid w:val="00A642EB"/>
    <w:rsid w:val="00A70639"/>
    <w:rsid w:val="00A71642"/>
    <w:rsid w:val="00A72CCB"/>
    <w:rsid w:val="00A75B96"/>
    <w:rsid w:val="00A81F77"/>
    <w:rsid w:val="00A87768"/>
    <w:rsid w:val="00A90582"/>
    <w:rsid w:val="00A90A0E"/>
    <w:rsid w:val="00A917D3"/>
    <w:rsid w:val="00AA2106"/>
    <w:rsid w:val="00AA272B"/>
    <w:rsid w:val="00AA6470"/>
    <w:rsid w:val="00AB1C88"/>
    <w:rsid w:val="00AB5E61"/>
    <w:rsid w:val="00AC7122"/>
    <w:rsid w:val="00AD6848"/>
    <w:rsid w:val="00AE66FD"/>
    <w:rsid w:val="00B049C6"/>
    <w:rsid w:val="00B051BF"/>
    <w:rsid w:val="00B124BE"/>
    <w:rsid w:val="00B13FF3"/>
    <w:rsid w:val="00B1747F"/>
    <w:rsid w:val="00B2324C"/>
    <w:rsid w:val="00B31955"/>
    <w:rsid w:val="00B3695F"/>
    <w:rsid w:val="00B62FB8"/>
    <w:rsid w:val="00B8711A"/>
    <w:rsid w:val="00B910C4"/>
    <w:rsid w:val="00B920B2"/>
    <w:rsid w:val="00BA56D8"/>
    <w:rsid w:val="00BA7B75"/>
    <w:rsid w:val="00BB0963"/>
    <w:rsid w:val="00BD3BD2"/>
    <w:rsid w:val="00BD7FCD"/>
    <w:rsid w:val="00BE1016"/>
    <w:rsid w:val="00BE1DAF"/>
    <w:rsid w:val="00BE1DBE"/>
    <w:rsid w:val="00BF2072"/>
    <w:rsid w:val="00BF7CC3"/>
    <w:rsid w:val="00C00E19"/>
    <w:rsid w:val="00C0766B"/>
    <w:rsid w:val="00C07F79"/>
    <w:rsid w:val="00C10221"/>
    <w:rsid w:val="00C24179"/>
    <w:rsid w:val="00C24D91"/>
    <w:rsid w:val="00C314A9"/>
    <w:rsid w:val="00C3223B"/>
    <w:rsid w:val="00C34B90"/>
    <w:rsid w:val="00C40228"/>
    <w:rsid w:val="00C458CA"/>
    <w:rsid w:val="00C47247"/>
    <w:rsid w:val="00C534E8"/>
    <w:rsid w:val="00C548AE"/>
    <w:rsid w:val="00C56A97"/>
    <w:rsid w:val="00C61296"/>
    <w:rsid w:val="00C647FF"/>
    <w:rsid w:val="00C75F96"/>
    <w:rsid w:val="00C93967"/>
    <w:rsid w:val="00C95FCA"/>
    <w:rsid w:val="00CA0A1D"/>
    <w:rsid w:val="00CA2AD8"/>
    <w:rsid w:val="00CA6AEC"/>
    <w:rsid w:val="00CA70B0"/>
    <w:rsid w:val="00CA74BE"/>
    <w:rsid w:val="00CB3CE0"/>
    <w:rsid w:val="00CC4554"/>
    <w:rsid w:val="00CC6B86"/>
    <w:rsid w:val="00CC6BBD"/>
    <w:rsid w:val="00CD0EB3"/>
    <w:rsid w:val="00CD5E38"/>
    <w:rsid w:val="00CF4BE5"/>
    <w:rsid w:val="00CF52BE"/>
    <w:rsid w:val="00CF534A"/>
    <w:rsid w:val="00CF5F91"/>
    <w:rsid w:val="00D02160"/>
    <w:rsid w:val="00D0451D"/>
    <w:rsid w:val="00D04CE2"/>
    <w:rsid w:val="00D13318"/>
    <w:rsid w:val="00D22235"/>
    <w:rsid w:val="00D23E09"/>
    <w:rsid w:val="00D24508"/>
    <w:rsid w:val="00D251E1"/>
    <w:rsid w:val="00D27B70"/>
    <w:rsid w:val="00D30ACB"/>
    <w:rsid w:val="00D34463"/>
    <w:rsid w:val="00D36135"/>
    <w:rsid w:val="00D41021"/>
    <w:rsid w:val="00D42055"/>
    <w:rsid w:val="00D453FA"/>
    <w:rsid w:val="00D64FE7"/>
    <w:rsid w:val="00D70FB0"/>
    <w:rsid w:val="00D71252"/>
    <w:rsid w:val="00D72269"/>
    <w:rsid w:val="00D75050"/>
    <w:rsid w:val="00D75D0D"/>
    <w:rsid w:val="00D817C5"/>
    <w:rsid w:val="00D8574F"/>
    <w:rsid w:val="00D97CCD"/>
    <w:rsid w:val="00DA119E"/>
    <w:rsid w:val="00DA38CB"/>
    <w:rsid w:val="00DA6D02"/>
    <w:rsid w:val="00DB0A1B"/>
    <w:rsid w:val="00DB5B88"/>
    <w:rsid w:val="00DC04BD"/>
    <w:rsid w:val="00DC1F05"/>
    <w:rsid w:val="00DC43C9"/>
    <w:rsid w:val="00DD0695"/>
    <w:rsid w:val="00DD19DD"/>
    <w:rsid w:val="00DD768C"/>
    <w:rsid w:val="00DE2F6A"/>
    <w:rsid w:val="00DE5E6A"/>
    <w:rsid w:val="00DF2720"/>
    <w:rsid w:val="00DF755F"/>
    <w:rsid w:val="00E02143"/>
    <w:rsid w:val="00E026F8"/>
    <w:rsid w:val="00E06DFF"/>
    <w:rsid w:val="00E15B42"/>
    <w:rsid w:val="00E30519"/>
    <w:rsid w:val="00E30694"/>
    <w:rsid w:val="00E36E7E"/>
    <w:rsid w:val="00E43C47"/>
    <w:rsid w:val="00E50E9E"/>
    <w:rsid w:val="00E53A78"/>
    <w:rsid w:val="00E54CC3"/>
    <w:rsid w:val="00E56B1B"/>
    <w:rsid w:val="00E66ED1"/>
    <w:rsid w:val="00E71BB6"/>
    <w:rsid w:val="00E73085"/>
    <w:rsid w:val="00E7496F"/>
    <w:rsid w:val="00E74ECC"/>
    <w:rsid w:val="00E779AA"/>
    <w:rsid w:val="00E850E4"/>
    <w:rsid w:val="00E9017E"/>
    <w:rsid w:val="00E955D3"/>
    <w:rsid w:val="00EB4418"/>
    <w:rsid w:val="00EB47B7"/>
    <w:rsid w:val="00EB4CF8"/>
    <w:rsid w:val="00EB7F84"/>
    <w:rsid w:val="00EC5DC6"/>
    <w:rsid w:val="00ED18DF"/>
    <w:rsid w:val="00ED314D"/>
    <w:rsid w:val="00ED3483"/>
    <w:rsid w:val="00EE39EA"/>
    <w:rsid w:val="00EE43EC"/>
    <w:rsid w:val="00EF0462"/>
    <w:rsid w:val="00EF7665"/>
    <w:rsid w:val="00F12EC1"/>
    <w:rsid w:val="00F137F3"/>
    <w:rsid w:val="00F22B3B"/>
    <w:rsid w:val="00F235AC"/>
    <w:rsid w:val="00F244B5"/>
    <w:rsid w:val="00F273B4"/>
    <w:rsid w:val="00F27E98"/>
    <w:rsid w:val="00F31ADE"/>
    <w:rsid w:val="00F35C26"/>
    <w:rsid w:val="00F53AC7"/>
    <w:rsid w:val="00F54916"/>
    <w:rsid w:val="00F561D5"/>
    <w:rsid w:val="00F6603E"/>
    <w:rsid w:val="00F73E10"/>
    <w:rsid w:val="00F747F9"/>
    <w:rsid w:val="00F91B64"/>
    <w:rsid w:val="00F92ACC"/>
    <w:rsid w:val="00F97EB4"/>
    <w:rsid w:val="00FA162F"/>
    <w:rsid w:val="00FA44F8"/>
    <w:rsid w:val="00FA59CE"/>
    <w:rsid w:val="00FA5F52"/>
    <w:rsid w:val="00FA676C"/>
    <w:rsid w:val="00FB3009"/>
    <w:rsid w:val="00FD0697"/>
    <w:rsid w:val="00FD0ED6"/>
    <w:rsid w:val="00FD1030"/>
    <w:rsid w:val="00FD1155"/>
    <w:rsid w:val="00FD31E0"/>
    <w:rsid w:val="00FD38B3"/>
    <w:rsid w:val="00FF2864"/>
    <w:rsid w:val="011F1AF4"/>
    <w:rsid w:val="019A812E"/>
    <w:rsid w:val="021D64D5"/>
    <w:rsid w:val="03DEFBAA"/>
    <w:rsid w:val="03FEEDCE"/>
    <w:rsid w:val="0505FFC1"/>
    <w:rsid w:val="0791F682"/>
    <w:rsid w:val="08705C11"/>
    <w:rsid w:val="08FC4FDE"/>
    <w:rsid w:val="09CE6EFB"/>
    <w:rsid w:val="0AAEF2A5"/>
    <w:rsid w:val="0D80B5EF"/>
    <w:rsid w:val="0EA3C161"/>
    <w:rsid w:val="10F7E370"/>
    <w:rsid w:val="12FDBD4F"/>
    <w:rsid w:val="1302B354"/>
    <w:rsid w:val="13EFB6B6"/>
    <w:rsid w:val="13F9CB2D"/>
    <w:rsid w:val="1529DB14"/>
    <w:rsid w:val="15B667AB"/>
    <w:rsid w:val="15DB8AF0"/>
    <w:rsid w:val="1605E852"/>
    <w:rsid w:val="173CC027"/>
    <w:rsid w:val="186107BA"/>
    <w:rsid w:val="194C3C68"/>
    <w:rsid w:val="19E64A81"/>
    <w:rsid w:val="1A3F6EF9"/>
    <w:rsid w:val="1BBDA2F8"/>
    <w:rsid w:val="1D0E3619"/>
    <w:rsid w:val="1DD9B30C"/>
    <w:rsid w:val="1F79349D"/>
    <w:rsid w:val="1F807C33"/>
    <w:rsid w:val="20D39D79"/>
    <w:rsid w:val="228EBC84"/>
    <w:rsid w:val="22BEC386"/>
    <w:rsid w:val="22ED34FE"/>
    <w:rsid w:val="24536303"/>
    <w:rsid w:val="267979EE"/>
    <w:rsid w:val="26A7BD9A"/>
    <w:rsid w:val="277FE9A0"/>
    <w:rsid w:val="29252ED5"/>
    <w:rsid w:val="2A6A7107"/>
    <w:rsid w:val="2AFBA2FB"/>
    <w:rsid w:val="2C043115"/>
    <w:rsid w:val="2C4673C9"/>
    <w:rsid w:val="2C764900"/>
    <w:rsid w:val="2E5C9C12"/>
    <w:rsid w:val="2FD262AC"/>
    <w:rsid w:val="2FFAEFDD"/>
    <w:rsid w:val="30AD31CD"/>
    <w:rsid w:val="3124B02B"/>
    <w:rsid w:val="3155AEB4"/>
    <w:rsid w:val="32351F44"/>
    <w:rsid w:val="335872A6"/>
    <w:rsid w:val="33AC3503"/>
    <w:rsid w:val="33CD7DBE"/>
    <w:rsid w:val="34312C02"/>
    <w:rsid w:val="3480CED7"/>
    <w:rsid w:val="34B54102"/>
    <w:rsid w:val="35FE4AEC"/>
    <w:rsid w:val="38E2CA2F"/>
    <w:rsid w:val="3A079D3A"/>
    <w:rsid w:val="3CC522B2"/>
    <w:rsid w:val="3D286ED4"/>
    <w:rsid w:val="3E960278"/>
    <w:rsid w:val="3F3CAC12"/>
    <w:rsid w:val="40CD31DA"/>
    <w:rsid w:val="416C1AD9"/>
    <w:rsid w:val="42199572"/>
    <w:rsid w:val="45525927"/>
    <w:rsid w:val="4618BFA7"/>
    <w:rsid w:val="46903926"/>
    <w:rsid w:val="46C1B618"/>
    <w:rsid w:val="485E5DF1"/>
    <w:rsid w:val="487E0741"/>
    <w:rsid w:val="49E0B1CC"/>
    <w:rsid w:val="4B0EC7FC"/>
    <w:rsid w:val="4B1C41DB"/>
    <w:rsid w:val="4B94D946"/>
    <w:rsid w:val="4D7D7D9A"/>
    <w:rsid w:val="4E526D1E"/>
    <w:rsid w:val="4ED5B92A"/>
    <w:rsid w:val="5404AE16"/>
    <w:rsid w:val="5422F2CE"/>
    <w:rsid w:val="54CC1FEE"/>
    <w:rsid w:val="556FA53E"/>
    <w:rsid w:val="55D1E3D3"/>
    <w:rsid w:val="56B21877"/>
    <w:rsid w:val="5762A403"/>
    <w:rsid w:val="57D52837"/>
    <w:rsid w:val="5812C9F9"/>
    <w:rsid w:val="5B0452DE"/>
    <w:rsid w:val="5BAE1FCF"/>
    <w:rsid w:val="5BF81FED"/>
    <w:rsid w:val="5CFE6506"/>
    <w:rsid w:val="5D931F60"/>
    <w:rsid w:val="5F0A4EEA"/>
    <w:rsid w:val="5F4BDD11"/>
    <w:rsid w:val="5F5C9A60"/>
    <w:rsid w:val="5F9BA3F6"/>
    <w:rsid w:val="60D7E4DA"/>
    <w:rsid w:val="61DBBB36"/>
    <w:rsid w:val="6219E2EB"/>
    <w:rsid w:val="62D09E8F"/>
    <w:rsid w:val="632509EB"/>
    <w:rsid w:val="66059728"/>
    <w:rsid w:val="667D8CF3"/>
    <w:rsid w:val="66B2CCDC"/>
    <w:rsid w:val="6707E9C9"/>
    <w:rsid w:val="67B7E9F5"/>
    <w:rsid w:val="6883A759"/>
    <w:rsid w:val="68D48D6A"/>
    <w:rsid w:val="6A8AAE1B"/>
    <w:rsid w:val="6C439536"/>
    <w:rsid w:val="6C49F666"/>
    <w:rsid w:val="6D422FCD"/>
    <w:rsid w:val="6DA3E0DE"/>
    <w:rsid w:val="6EB213A0"/>
    <w:rsid w:val="6F533EE9"/>
    <w:rsid w:val="708D3DB1"/>
    <w:rsid w:val="70C41DA5"/>
    <w:rsid w:val="711D01B2"/>
    <w:rsid w:val="719FC76B"/>
    <w:rsid w:val="71C5BAB1"/>
    <w:rsid w:val="723B56CE"/>
    <w:rsid w:val="7327A948"/>
    <w:rsid w:val="73E4DED1"/>
    <w:rsid w:val="772369BC"/>
    <w:rsid w:val="777A5160"/>
    <w:rsid w:val="77EB5412"/>
    <w:rsid w:val="7A0EC7C1"/>
    <w:rsid w:val="7A70E9A1"/>
    <w:rsid w:val="7AA19ABB"/>
    <w:rsid w:val="7AEF8234"/>
    <w:rsid w:val="7D24C1D5"/>
    <w:rsid w:val="7E5B17DC"/>
    <w:rsid w:val="7F62F8A8"/>
    <w:rsid w:val="7FA95B84"/>
    <w:rsid w:val="7FF19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DC30016"/>
  <w15:chartTrackingRefBased/>
  <w15:docId w15:val="{5AF67C32-9918-4337-99F1-06D9C86B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790"/>
    <w:pPr>
      <w:tabs>
        <w:tab w:val="center" w:pos="4320"/>
        <w:tab w:val="right" w:pos="8640"/>
      </w:tabs>
    </w:pPr>
  </w:style>
  <w:style w:type="paragraph" w:styleId="Footer">
    <w:name w:val="footer"/>
    <w:basedOn w:val="Normal"/>
    <w:semiHidden/>
    <w:rsid w:val="00C37790"/>
    <w:pPr>
      <w:tabs>
        <w:tab w:val="center" w:pos="4320"/>
        <w:tab w:val="right" w:pos="8640"/>
      </w:tabs>
    </w:pPr>
  </w:style>
  <w:style w:type="paragraph" w:styleId="ListParagraph">
    <w:name w:val="List Paragraph"/>
    <w:basedOn w:val="Normal"/>
    <w:uiPriority w:val="34"/>
    <w:qFormat/>
    <w:rsid w:val="002075F5"/>
    <w:pPr>
      <w:spacing w:after="200" w:line="276" w:lineRule="auto"/>
      <w:ind w:left="720"/>
      <w:contextualSpacing/>
    </w:pPr>
    <w:rPr>
      <w:rFonts w:ascii="Calibri" w:hAnsi="Calibri"/>
      <w:sz w:val="22"/>
      <w:szCs w:val="22"/>
    </w:rPr>
  </w:style>
  <w:style w:type="paragraph" w:styleId="NormalWeb">
    <w:name w:val="Normal (Web)"/>
    <w:basedOn w:val="Normal"/>
    <w:uiPriority w:val="99"/>
    <w:rsid w:val="002075F5"/>
    <w:pPr>
      <w:spacing w:before="100" w:beforeAutospacing="1" w:after="100" w:afterAutospacing="1"/>
    </w:pPr>
    <w:rPr>
      <w:rFonts w:eastAsia="Calibri"/>
      <w:lang w:eastAsia="en-GB"/>
    </w:rPr>
  </w:style>
  <w:style w:type="character" w:styleId="Hyperlink">
    <w:name w:val="Hyperlink"/>
    <w:uiPriority w:val="99"/>
    <w:unhideWhenUsed/>
    <w:rsid w:val="00ED314D"/>
    <w:rPr>
      <w:color w:val="0000FF"/>
      <w:u w:val="single"/>
    </w:rPr>
  </w:style>
  <w:style w:type="paragraph" w:styleId="BalloonText">
    <w:name w:val="Balloon Text"/>
    <w:basedOn w:val="Normal"/>
    <w:link w:val="BalloonTextChar"/>
    <w:uiPriority w:val="99"/>
    <w:semiHidden/>
    <w:unhideWhenUsed/>
    <w:rsid w:val="004E6CB6"/>
    <w:rPr>
      <w:rFonts w:ascii="Tahoma" w:hAnsi="Tahoma" w:cs="Tahoma"/>
      <w:sz w:val="16"/>
      <w:szCs w:val="16"/>
    </w:rPr>
  </w:style>
  <w:style w:type="character" w:customStyle="1" w:styleId="BalloonTextChar">
    <w:name w:val="Balloon Text Char"/>
    <w:link w:val="BalloonText"/>
    <w:uiPriority w:val="99"/>
    <w:semiHidden/>
    <w:rsid w:val="004E6CB6"/>
    <w:rPr>
      <w:rFonts w:ascii="Tahoma" w:hAnsi="Tahoma" w:cs="Tahoma"/>
      <w:sz w:val="16"/>
      <w:szCs w:val="16"/>
      <w:lang w:val="en-US" w:eastAsia="en-US"/>
    </w:rPr>
  </w:style>
  <w:style w:type="character" w:styleId="FollowedHyperlink">
    <w:name w:val="FollowedHyperlink"/>
    <w:uiPriority w:val="99"/>
    <w:semiHidden/>
    <w:unhideWhenUsed/>
    <w:rsid w:val="00AB1C88"/>
    <w:rPr>
      <w:color w:val="954F72"/>
      <w:u w:val="single"/>
    </w:rPr>
  </w:style>
  <w:style w:type="paragraph" w:styleId="NoSpacing">
    <w:name w:val="No Spacing"/>
    <w:basedOn w:val="Normal"/>
    <w:uiPriority w:val="1"/>
    <w:qFormat/>
    <w:rsid w:val="00BD3BD2"/>
    <w:rPr>
      <w:rFonts w:ascii="Calibri" w:eastAsia="Calibri" w:hAnsi="Calibri"/>
      <w:sz w:val="22"/>
      <w:szCs w:val="22"/>
    </w:rPr>
  </w:style>
  <w:style w:type="paragraph" w:styleId="PlainText">
    <w:name w:val="Plain Text"/>
    <w:basedOn w:val="Normal"/>
    <w:link w:val="PlainTextChar"/>
    <w:uiPriority w:val="99"/>
    <w:semiHidden/>
    <w:unhideWhenUsed/>
    <w:rsid w:val="005C1CAA"/>
    <w:rPr>
      <w:rFonts w:ascii="Calibri" w:eastAsia="Calibri" w:hAnsi="Calibri"/>
      <w:sz w:val="22"/>
      <w:szCs w:val="22"/>
    </w:rPr>
  </w:style>
  <w:style w:type="character" w:customStyle="1" w:styleId="PlainTextChar">
    <w:name w:val="Plain Text Char"/>
    <w:link w:val="PlainText"/>
    <w:uiPriority w:val="99"/>
    <w:semiHidden/>
    <w:rsid w:val="005C1CAA"/>
    <w:rPr>
      <w:rFonts w:ascii="Calibri" w:eastAsia="Calibri" w:hAnsi="Calibri"/>
      <w:sz w:val="22"/>
      <w:szCs w:val="22"/>
      <w:lang w:eastAsia="en-US"/>
    </w:rPr>
  </w:style>
  <w:style w:type="character" w:styleId="UnresolvedMention">
    <w:name w:val="Unresolved Mention"/>
    <w:uiPriority w:val="99"/>
    <w:semiHidden/>
    <w:unhideWhenUsed/>
    <w:rsid w:val="00744B06"/>
    <w:rPr>
      <w:color w:val="605E5C"/>
      <w:shd w:val="clear" w:color="auto" w:fill="E1DFDD"/>
    </w:rPr>
  </w:style>
  <w:style w:type="paragraph" w:customStyle="1" w:styleId="CPStext">
    <w:name w:val="CPS text"/>
    <w:basedOn w:val="Normal"/>
    <w:rsid w:val="00D04CE2"/>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4540">
      <w:bodyDiv w:val="1"/>
      <w:marLeft w:val="0"/>
      <w:marRight w:val="0"/>
      <w:marTop w:val="0"/>
      <w:marBottom w:val="0"/>
      <w:divBdr>
        <w:top w:val="none" w:sz="0" w:space="0" w:color="auto"/>
        <w:left w:val="none" w:sz="0" w:space="0" w:color="auto"/>
        <w:bottom w:val="none" w:sz="0" w:space="0" w:color="auto"/>
        <w:right w:val="none" w:sz="0" w:space="0" w:color="auto"/>
      </w:divBdr>
    </w:div>
    <w:div w:id="93403795">
      <w:bodyDiv w:val="1"/>
      <w:marLeft w:val="0"/>
      <w:marRight w:val="0"/>
      <w:marTop w:val="0"/>
      <w:marBottom w:val="0"/>
      <w:divBdr>
        <w:top w:val="none" w:sz="0" w:space="0" w:color="auto"/>
        <w:left w:val="none" w:sz="0" w:space="0" w:color="auto"/>
        <w:bottom w:val="none" w:sz="0" w:space="0" w:color="auto"/>
        <w:right w:val="none" w:sz="0" w:space="0" w:color="auto"/>
      </w:divBdr>
    </w:div>
    <w:div w:id="126439520">
      <w:bodyDiv w:val="1"/>
      <w:marLeft w:val="0"/>
      <w:marRight w:val="0"/>
      <w:marTop w:val="0"/>
      <w:marBottom w:val="0"/>
      <w:divBdr>
        <w:top w:val="none" w:sz="0" w:space="0" w:color="auto"/>
        <w:left w:val="none" w:sz="0" w:space="0" w:color="auto"/>
        <w:bottom w:val="none" w:sz="0" w:space="0" w:color="auto"/>
        <w:right w:val="none" w:sz="0" w:space="0" w:color="auto"/>
      </w:divBdr>
    </w:div>
    <w:div w:id="277763039">
      <w:bodyDiv w:val="1"/>
      <w:marLeft w:val="0"/>
      <w:marRight w:val="0"/>
      <w:marTop w:val="0"/>
      <w:marBottom w:val="0"/>
      <w:divBdr>
        <w:top w:val="none" w:sz="0" w:space="0" w:color="auto"/>
        <w:left w:val="none" w:sz="0" w:space="0" w:color="auto"/>
        <w:bottom w:val="none" w:sz="0" w:space="0" w:color="auto"/>
        <w:right w:val="none" w:sz="0" w:space="0" w:color="auto"/>
      </w:divBdr>
    </w:div>
    <w:div w:id="290088479">
      <w:bodyDiv w:val="1"/>
      <w:marLeft w:val="0"/>
      <w:marRight w:val="0"/>
      <w:marTop w:val="0"/>
      <w:marBottom w:val="0"/>
      <w:divBdr>
        <w:top w:val="none" w:sz="0" w:space="0" w:color="auto"/>
        <w:left w:val="none" w:sz="0" w:space="0" w:color="auto"/>
        <w:bottom w:val="none" w:sz="0" w:space="0" w:color="auto"/>
        <w:right w:val="none" w:sz="0" w:space="0" w:color="auto"/>
      </w:divBdr>
    </w:div>
    <w:div w:id="320155467">
      <w:bodyDiv w:val="1"/>
      <w:marLeft w:val="0"/>
      <w:marRight w:val="0"/>
      <w:marTop w:val="0"/>
      <w:marBottom w:val="0"/>
      <w:divBdr>
        <w:top w:val="none" w:sz="0" w:space="0" w:color="auto"/>
        <w:left w:val="none" w:sz="0" w:space="0" w:color="auto"/>
        <w:bottom w:val="none" w:sz="0" w:space="0" w:color="auto"/>
        <w:right w:val="none" w:sz="0" w:space="0" w:color="auto"/>
      </w:divBdr>
    </w:div>
    <w:div w:id="353071336">
      <w:bodyDiv w:val="1"/>
      <w:marLeft w:val="0"/>
      <w:marRight w:val="0"/>
      <w:marTop w:val="0"/>
      <w:marBottom w:val="0"/>
      <w:divBdr>
        <w:top w:val="none" w:sz="0" w:space="0" w:color="auto"/>
        <w:left w:val="none" w:sz="0" w:space="0" w:color="auto"/>
        <w:bottom w:val="none" w:sz="0" w:space="0" w:color="auto"/>
        <w:right w:val="none" w:sz="0" w:space="0" w:color="auto"/>
      </w:divBdr>
    </w:div>
    <w:div w:id="430012507">
      <w:bodyDiv w:val="1"/>
      <w:marLeft w:val="0"/>
      <w:marRight w:val="0"/>
      <w:marTop w:val="0"/>
      <w:marBottom w:val="0"/>
      <w:divBdr>
        <w:top w:val="none" w:sz="0" w:space="0" w:color="auto"/>
        <w:left w:val="none" w:sz="0" w:space="0" w:color="auto"/>
        <w:bottom w:val="none" w:sz="0" w:space="0" w:color="auto"/>
        <w:right w:val="none" w:sz="0" w:space="0" w:color="auto"/>
      </w:divBdr>
    </w:div>
    <w:div w:id="478041532">
      <w:bodyDiv w:val="1"/>
      <w:marLeft w:val="0"/>
      <w:marRight w:val="0"/>
      <w:marTop w:val="0"/>
      <w:marBottom w:val="0"/>
      <w:divBdr>
        <w:top w:val="none" w:sz="0" w:space="0" w:color="auto"/>
        <w:left w:val="none" w:sz="0" w:space="0" w:color="auto"/>
        <w:bottom w:val="none" w:sz="0" w:space="0" w:color="auto"/>
        <w:right w:val="none" w:sz="0" w:space="0" w:color="auto"/>
      </w:divBdr>
    </w:div>
    <w:div w:id="520749685">
      <w:bodyDiv w:val="1"/>
      <w:marLeft w:val="0"/>
      <w:marRight w:val="0"/>
      <w:marTop w:val="0"/>
      <w:marBottom w:val="0"/>
      <w:divBdr>
        <w:top w:val="none" w:sz="0" w:space="0" w:color="auto"/>
        <w:left w:val="none" w:sz="0" w:space="0" w:color="auto"/>
        <w:bottom w:val="none" w:sz="0" w:space="0" w:color="auto"/>
        <w:right w:val="none" w:sz="0" w:space="0" w:color="auto"/>
      </w:divBdr>
    </w:div>
    <w:div w:id="570433017">
      <w:bodyDiv w:val="1"/>
      <w:marLeft w:val="0"/>
      <w:marRight w:val="0"/>
      <w:marTop w:val="0"/>
      <w:marBottom w:val="0"/>
      <w:divBdr>
        <w:top w:val="none" w:sz="0" w:space="0" w:color="auto"/>
        <w:left w:val="none" w:sz="0" w:space="0" w:color="auto"/>
        <w:bottom w:val="none" w:sz="0" w:space="0" w:color="auto"/>
        <w:right w:val="none" w:sz="0" w:space="0" w:color="auto"/>
      </w:divBdr>
    </w:div>
    <w:div w:id="788477306">
      <w:bodyDiv w:val="1"/>
      <w:marLeft w:val="0"/>
      <w:marRight w:val="0"/>
      <w:marTop w:val="0"/>
      <w:marBottom w:val="0"/>
      <w:divBdr>
        <w:top w:val="none" w:sz="0" w:space="0" w:color="auto"/>
        <w:left w:val="none" w:sz="0" w:space="0" w:color="auto"/>
        <w:bottom w:val="none" w:sz="0" w:space="0" w:color="auto"/>
        <w:right w:val="none" w:sz="0" w:space="0" w:color="auto"/>
      </w:divBdr>
    </w:div>
    <w:div w:id="794182795">
      <w:bodyDiv w:val="1"/>
      <w:marLeft w:val="0"/>
      <w:marRight w:val="0"/>
      <w:marTop w:val="0"/>
      <w:marBottom w:val="0"/>
      <w:divBdr>
        <w:top w:val="none" w:sz="0" w:space="0" w:color="auto"/>
        <w:left w:val="none" w:sz="0" w:space="0" w:color="auto"/>
        <w:bottom w:val="none" w:sz="0" w:space="0" w:color="auto"/>
        <w:right w:val="none" w:sz="0" w:space="0" w:color="auto"/>
      </w:divBdr>
    </w:div>
    <w:div w:id="959385536">
      <w:bodyDiv w:val="1"/>
      <w:marLeft w:val="0"/>
      <w:marRight w:val="0"/>
      <w:marTop w:val="0"/>
      <w:marBottom w:val="0"/>
      <w:divBdr>
        <w:top w:val="none" w:sz="0" w:space="0" w:color="auto"/>
        <w:left w:val="none" w:sz="0" w:space="0" w:color="auto"/>
        <w:bottom w:val="none" w:sz="0" w:space="0" w:color="auto"/>
        <w:right w:val="none" w:sz="0" w:space="0" w:color="auto"/>
      </w:divBdr>
    </w:div>
    <w:div w:id="970090672">
      <w:bodyDiv w:val="1"/>
      <w:marLeft w:val="0"/>
      <w:marRight w:val="0"/>
      <w:marTop w:val="0"/>
      <w:marBottom w:val="0"/>
      <w:divBdr>
        <w:top w:val="none" w:sz="0" w:space="0" w:color="auto"/>
        <w:left w:val="none" w:sz="0" w:space="0" w:color="auto"/>
        <w:bottom w:val="none" w:sz="0" w:space="0" w:color="auto"/>
        <w:right w:val="none" w:sz="0" w:space="0" w:color="auto"/>
      </w:divBdr>
    </w:div>
    <w:div w:id="994531997">
      <w:bodyDiv w:val="1"/>
      <w:marLeft w:val="0"/>
      <w:marRight w:val="0"/>
      <w:marTop w:val="0"/>
      <w:marBottom w:val="0"/>
      <w:divBdr>
        <w:top w:val="none" w:sz="0" w:space="0" w:color="auto"/>
        <w:left w:val="none" w:sz="0" w:space="0" w:color="auto"/>
        <w:bottom w:val="none" w:sz="0" w:space="0" w:color="auto"/>
        <w:right w:val="none" w:sz="0" w:space="0" w:color="auto"/>
      </w:divBdr>
    </w:div>
    <w:div w:id="1300964742">
      <w:bodyDiv w:val="1"/>
      <w:marLeft w:val="0"/>
      <w:marRight w:val="0"/>
      <w:marTop w:val="0"/>
      <w:marBottom w:val="0"/>
      <w:divBdr>
        <w:top w:val="none" w:sz="0" w:space="0" w:color="auto"/>
        <w:left w:val="none" w:sz="0" w:space="0" w:color="auto"/>
        <w:bottom w:val="none" w:sz="0" w:space="0" w:color="auto"/>
        <w:right w:val="none" w:sz="0" w:space="0" w:color="auto"/>
      </w:divBdr>
    </w:div>
    <w:div w:id="1332368456">
      <w:bodyDiv w:val="1"/>
      <w:marLeft w:val="0"/>
      <w:marRight w:val="0"/>
      <w:marTop w:val="0"/>
      <w:marBottom w:val="0"/>
      <w:divBdr>
        <w:top w:val="none" w:sz="0" w:space="0" w:color="auto"/>
        <w:left w:val="none" w:sz="0" w:space="0" w:color="auto"/>
        <w:bottom w:val="none" w:sz="0" w:space="0" w:color="auto"/>
        <w:right w:val="none" w:sz="0" w:space="0" w:color="auto"/>
      </w:divBdr>
    </w:div>
    <w:div w:id="1335959686">
      <w:bodyDiv w:val="1"/>
      <w:marLeft w:val="0"/>
      <w:marRight w:val="0"/>
      <w:marTop w:val="0"/>
      <w:marBottom w:val="0"/>
      <w:divBdr>
        <w:top w:val="none" w:sz="0" w:space="0" w:color="auto"/>
        <w:left w:val="none" w:sz="0" w:space="0" w:color="auto"/>
        <w:bottom w:val="none" w:sz="0" w:space="0" w:color="auto"/>
        <w:right w:val="none" w:sz="0" w:space="0" w:color="auto"/>
      </w:divBdr>
    </w:div>
    <w:div w:id="1351683716">
      <w:bodyDiv w:val="1"/>
      <w:marLeft w:val="0"/>
      <w:marRight w:val="0"/>
      <w:marTop w:val="0"/>
      <w:marBottom w:val="0"/>
      <w:divBdr>
        <w:top w:val="none" w:sz="0" w:space="0" w:color="auto"/>
        <w:left w:val="none" w:sz="0" w:space="0" w:color="auto"/>
        <w:bottom w:val="none" w:sz="0" w:space="0" w:color="auto"/>
        <w:right w:val="none" w:sz="0" w:space="0" w:color="auto"/>
      </w:divBdr>
    </w:div>
    <w:div w:id="1431664008">
      <w:bodyDiv w:val="1"/>
      <w:marLeft w:val="0"/>
      <w:marRight w:val="0"/>
      <w:marTop w:val="0"/>
      <w:marBottom w:val="0"/>
      <w:divBdr>
        <w:top w:val="none" w:sz="0" w:space="0" w:color="auto"/>
        <w:left w:val="none" w:sz="0" w:space="0" w:color="auto"/>
        <w:bottom w:val="none" w:sz="0" w:space="0" w:color="auto"/>
        <w:right w:val="none" w:sz="0" w:space="0" w:color="auto"/>
      </w:divBdr>
    </w:div>
    <w:div w:id="1460298320">
      <w:bodyDiv w:val="1"/>
      <w:marLeft w:val="0"/>
      <w:marRight w:val="0"/>
      <w:marTop w:val="0"/>
      <w:marBottom w:val="0"/>
      <w:divBdr>
        <w:top w:val="none" w:sz="0" w:space="0" w:color="auto"/>
        <w:left w:val="none" w:sz="0" w:space="0" w:color="auto"/>
        <w:bottom w:val="none" w:sz="0" w:space="0" w:color="auto"/>
        <w:right w:val="none" w:sz="0" w:space="0" w:color="auto"/>
      </w:divBdr>
    </w:div>
    <w:div w:id="1599603749">
      <w:bodyDiv w:val="1"/>
      <w:marLeft w:val="0"/>
      <w:marRight w:val="0"/>
      <w:marTop w:val="0"/>
      <w:marBottom w:val="0"/>
      <w:divBdr>
        <w:top w:val="none" w:sz="0" w:space="0" w:color="auto"/>
        <w:left w:val="none" w:sz="0" w:space="0" w:color="auto"/>
        <w:bottom w:val="none" w:sz="0" w:space="0" w:color="auto"/>
        <w:right w:val="none" w:sz="0" w:space="0" w:color="auto"/>
      </w:divBdr>
    </w:div>
    <w:div w:id="1641181226">
      <w:bodyDiv w:val="1"/>
      <w:marLeft w:val="0"/>
      <w:marRight w:val="0"/>
      <w:marTop w:val="0"/>
      <w:marBottom w:val="0"/>
      <w:divBdr>
        <w:top w:val="none" w:sz="0" w:space="0" w:color="auto"/>
        <w:left w:val="none" w:sz="0" w:space="0" w:color="auto"/>
        <w:bottom w:val="none" w:sz="0" w:space="0" w:color="auto"/>
        <w:right w:val="none" w:sz="0" w:space="0" w:color="auto"/>
      </w:divBdr>
    </w:div>
    <w:div w:id="1704669048">
      <w:bodyDiv w:val="1"/>
      <w:marLeft w:val="0"/>
      <w:marRight w:val="0"/>
      <w:marTop w:val="0"/>
      <w:marBottom w:val="0"/>
      <w:divBdr>
        <w:top w:val="none" w:sz="0" w:space="0" w:color="auto"/>
        <w:left w:val="none" w:sz="0" w:space="0" w:color="auto"/>
        <w:bottom w:val="none" w:sz="0" w:space="0" w:color="auto"/>
        <w:right w:val="none" w:sz="0" w:space="0" w:color="auto"/>
      </w:divBdr>
    </w:div>
    <w:div w:id="1768572251">
      <w:bodyDiv w:val="1"/>
      <w:marLeft w:val="0"/>
      <w:marRight w:val="0"/>
      <w:marTop w:val="0"/>
      <w:marBottom w:val="0"/>
      <w:divBdr>
        <w:top w:val="none" w:sz="0" w:space="0" w:color="auto"/>
        <w:left w:val="none" w:sz="0" w:space="0" w:color="auto"/>
        <w:bottom w:val="none" w:sz="0" w:space="0" w:color="auto"/>
        <w:right w:val="none" w:sz="0" w:space="0" w:color="auto"/>
      </w:divBdr>
    </w:div>
    <w:div w:id="1901019565">
      <w:bodyDiv w:val="1"/>
      <w:marLeft w:val="0"/>
      <w:marRight w:val="0"/>
      <w:marTop w:val="0"/>
      <w:marBottom w:val="0"/>
      <w:divBdr>
        <w:top w:val="none" w:sz="0" w:space="0" w:color="auto"/>
        <w:left w:val="none" w:sz="0" w:space="0" w:color="auto"/>
        <w:bottom w:val="none" w:sz="0" w:space="0" w:color="auto"/>
        <w:right w:val="none" w:sz="0" w:space="0" w:color="auto"/>
      </w:divBdr>
    </w:div>
    <w:div w:id="1938638180">
      <w:bodyDiv w:val="1"/>
      <w:marLeft w:val="0"/>
      <w:marRight w:val="0"/>
      <w:marTop w:val="0"/>
      <w:marBottom w:val="0"/>
      <w:divBdr>
        <w:top w:val="none" w:sz="0" w:space="0" w:color="auto"/>
        <w:left w:val="none" w:sz="0" w:space="0" w:color="auto"/>
        <w:bottom w:val="none" w:sz="0" w:space="0" w:color="auto"/>
        <w:right w:val="none" w:sz="0" w:space="0" w:color="auto"/>
      </w:divBdr>
    </w:div>
    <w:div w:id="1959294579">
      <w:bodyDiv w:val="1"/>
      <w:marLeft w:val="0"/>
      <w:marRight w:val="0"/>
      <w:marTop w:val="0"/>
      <w:marBottom w:val="0"/>
      <w:divBdr>
        <w:top w:val="none" w:sz="0" w:space="0" w:color="auto"/>
        <w:left w:val="none" w:sz="0" w:space="0" w:color="auto"/>
        <w:bottom w:val="none" w:sz="0" w:space="0" w:color="auto"/>
        <w:right w:val="none" w:sz="0" w:space="0" w:color="auto"/>
      </w:divBdr>
    </w:div>
    <w:div w:id="2075740428">
      <w:bodyDiv w:val="1"/>
      <w:marLeft w:val="0"/>
      <w:marRight w:val="0"/>
      <w:marTop w:val="0"/>
      <w:marBottom w:val="0"/>
      <w:divBdr>
        <w:top w:val="none" w:sz="0" w:space="0" w:color="auto"/>
        <w:left w:val="none" w:sz="0" w:space="0" w:color="auto"/>
        <w:bottom w:val="none" w:sz="0" w:space="0" w:color="auto"/>
        <w:right w:val="none" w:sz="0" w:space="0" w:color="auto"/>
      </w:divBdr>
    </w:div>
    <w:div w:id="208653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ico.org.uk/global/contact-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enturion\Document%20Templates\PCC%20Letter%20template%20-%20May%2020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FCB259-B3C7-4424-B6A4-BF6A34AD52AB}">
  <ds:schemaRefs>
    <ds:schemaRef ds:uri="http://schemas.openxmlformats.org/officeDocument/2006/bibliography"/>
  </ds:schemaRefs>
</ds:datastoreItem>
</file>

<file path=customXml/itemProps2.xml><?xml version="1.0" encoding="utf-8"?>
<ds:datastoreItem xmlns:ds="http://schemas.openxmlformats.org/officeDocument/2006/customXml" ds:itemID="{120BBE4A-C747-4928-BC40-6607D34BE630}"/>
</file>

<file path=customXml/itemProps3.xml><?xml version="1.0" encoding="utf-8"?>
<ds:datastoreItem xmlns:ds="http://schemas.openxmlformats.org/officeDocument/2006/customXml" ds:itemID="{ED40ACA8-AC24-4499-8237-D05850F24A0D}"/>
</file>

<file path=customXml/itemProps4.xml><?xml version="1.0" encoding="utf-8"?>
<ds:datastoreItem xmlns:ds="http://schemas.openxmlformats.org/officeDocument/2006/customXml" ds:itemID="{D99836ED-44D2-48F0-8BEE-BD10A918DAF1}"/>
</file>

<file path=docProps/app.xml><?xml version="1.0" encoding="utf-8"?>
<Properties xmlns="http://schemas.openxmlformats.org/officeDocument/2006/extended-properties" xmlns:vt="http://schemas.openxmlformats.org/officeDocument/2006/docPropsVTypes">
  <Template>PCC Letter template - May 2019</Template>
  <TotalTime>12</TotalTime>
  <Pages>2</Pages>
  <Words>327</Words>
  <Characters>1753</Characters>
  <Application>Microsoft Office Word</Application>
  <DocSecurity>0</DocSecurity>
  <Lines>62</Lines>
  <Paragraphs>29</Paragraphs>
  <ScaleCrop>false</ScaleCrop>
  <HeadingPairs>
    <vt:vector size="2" baseType="variant">
      <vt:variant>
        <vt:lpstr>Title</vt:lpstr>
      </vt:variant>
      <vt:variant>
        <vt:i4>1</vt:i4>
      </vt:variant>
    </vt:vector>
  </HeadingPairs>
  <TitlesOfParts>
    <vt:vector size="1" baseType="lpstr">
      <vt:lpstr>Address line 1</vt:lpstr>
    </vt:vector>
  </TitlesOfParts>
  <Company>Leicestershire Police</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 line 1</dc:title>
  <dc:subject/>
  <dc:creator>Joseph Shikely</dc:creator>
  <cp:keywords/>
  <cp:lastModifiedBy>Nupur Chamund (8173)</cp:lastModifiedBy>
  <cp:revision>4</cp:revision>
  <cp:lastPrinted>2025-09-01T10:19:00Z</cp:lastPrinted>
  <dcterms:created xsi:type="dcterms:W3CDTF">2026-03-03T09:57:00Z</dcterms:created>
  <dcterms:modified xsi:type="dcterms:W3CDTF">2026-03-03T10:09:00Z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iteId">
    <vt:lpwstr>6b0ff425-e5e2-4239-bd8b-91ba02b7940a</vt:lpwstr>
  </property>
  <property fmtid="{D5CDD505-2E9C-101B-9397-08002B2CF9AE}" pid="4" name="MSIP_Label_86ff228e-d67e-4e3c-8add-5ac11aebedac_Owner">
    <vt:lpwstr>joseph.shikely@leics.police.uk</vt:lpwstr>
  </property>
  <property fmtid="{D5CDD505-2E9C-101B-9397-08002B2CF9AE}" pid="5" name="MSIP_Label_86ff228e-d67e-4e3c-8add-5ac11aebedac_SetDate">
    <vt:lpwstr>2019-07-09T11:49:59.6397551Z</vt:lpwstr>
  </property>
  <property fmtid="{D5CDD505-2E9C-101B-9397-08002B2CF9AE}" pid="6" name="MSIP_Label_86ff228e-d67e-4e3c-8add-5ac11aebedac_Name">
    <vt:lpwstr>OFFICIAL</vt:lpwstr>
  </property>
  <property fmtid="{D5CDD505-2E9C-101B-9397-08002B2CF9AE}" pid="7" name="MSIP_Label_86ff228e-d67e-4e3c-8add-5ac11aebedac_Application">
    <vt:lpwstr>Microsoft Azure Information Protection</vt:lpwstr>
  </property>
  <property fmtid="{D5CDD505-2E9C-101B-9397-08002B2CF9AE}" pid="8" name="MSIP_Label_86ff228e-d67e-4e3c-8add-5ac11aebedac_Extended_MSFT_Method">
    <vt:lpwstr>Automatic</vt:lpwstr>
  </property>
  <property fmtid="{D5CDD505-2E9C-101B-9397-08002B2CF9AE}" pid="9" name="Sensitivity">
    <vt:lpwstr>OFFICIAL</vt:lpwstr>
  </property>
</Properties>
</file>